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406" w:rsidRDefault="008B1902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0E33A5E" wp14:editId="08431D1D">
                <wp:simplePos x="0" y="0"/>
                <wp:positionH relativeFrom="page">
                  <wp:posOffset>1519555</wp:posOffset>
                </wp:positionH>
                <wp:positionV relativeFrom="page">
                  <wp:posOffset>6779260</wp:posOffset>
                </wp:positionV>
                <wp:extent cx="2232025" cy="779780"/>
                <wp:effectExtent l="0" t="0" r="3175" b="7620"/>
                <wp:wrapTight wrapText="bothSides">
                  <wp:wrapPolygon edited="0">
                    <wp:start x="0" y="0"/>
                    <wp:lineTo x="0" y="21107"/>
                    <wp:lineTo x="21385" y="21107"/>
                    <wp:lineTo x="21385" y="0"/>
                    <wp:lineTo x="0" y="0"/>
                  </wp:wrapPolygon>
                </wp:wrapTight>
                <wp:docPr id="12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  <w:t>Title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Address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Phone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•</w:t>
                            </w: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email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</w:t>
                            </w:r>
                          </w:p>
                          <w:p w:rsidR="008B1902" w:rsidRPr="00472AB7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www.</w:t>
                            </w:r>
                            <w:r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0" o:spid="_x0000_s1026" type="#_x0000_t202" style="position:absolute;margin-left:119.65pt;margin-top:533.8pt;width:175.75pt;height:61.4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" filled="f" stroked="f">
                <v:textbox inset="0,0,0,0">
                  <w:txbxContent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  <w:t>Name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  <w:t>Title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Address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Phone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•</w:t>
                      </w: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email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</w:t>
                      </w:r>
                    </w:p>
                    <w:p w:rsidR="008B1902" w:rsidRPr="00472AB7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</w:pPr>
                      <w:r w:rsidRPr="00472AB7"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www.</w:t>
                      </w:r>
                      <w:r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address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48BBFDE" wp14:editId="504C732D">
                <wp:simplePos x="0" y="0"/>
                <wp:positionH relativeFrom="page">
                  <wp:posOffset>1392555</wp:posOffset>
                </wp:positionH>
                <wp:positionV relativeFrom="page">
                  <wp:posOffset>6144260</wp:posOffset>
                </wp:positionV>
                <wp:extent cx="2502535" cy="438785"/>
                <wp:effectExtent l="0" t="0" r="12065" b="18415"/>
                <wp:wrapTight wrapText="bothSides">
                  <wp:wrapPolygon edited="0">
                    <wp:start x="0" y="0"/>
                    <wp:lineTo x="0" y="21256"/>
                    <wp:lineTo x="21485" y="21256"/>
                    <wp:lineTo x="21485" y="0"/>
                    <wp:lineTo x="0" y="0"/>
                  </wp:wrapPolygon>
                </wp:wrapTight>
                <wp:docPr id="12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8B1902" w:rsidRDefault="008B1902" w:rsidP="008B1902">
                            <w:pPr>
                              <w:pStyle w:val="Name"/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</w:pP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  <w:t xml:space="preserve"> Club of Name</w:t>
                            </w:r>
                          </w:p>
                          <w:p w:rsidR="008B1902" w:rsidRPr="008B1902" w:rsidRDefault="008B1902" w:rsidP="008B1902">
                            <w:pPr>
                              <w:pStyle w:val="Name"/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  <w14:ligatures w14:val="standard"/>
                              </w:rPr>
                            </w:pPr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 xml:space="preserve">Member of </w:t>
                            </w: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 xml:space="preserve"> International</w:t>
                            </w:r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bCs/>
                                <w:color w:val="953A2C" w:themeColor="accent2" w:themeShade="BF"/>
                                <w:position w:val="-10"/>
                                <w:sz w:val="24"/>
                                <w14:ligatures w14:val="standard"/>
                              </w:rPr>
                              <w:t>®</w:t>
                            </w:r>
                          </w:p>
                          <w:p w:rsidR="008B1902" w:rsidRDefault="008B1902" w:rsidP="008B19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27" type="#_x0000_t202" style="position:absolute;margin-left:109.65pt;margin-top:483.8pt;width:197.05pt;height:34.55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" filled="f" stroked="f">
                <v:textbox inset="0,0,0,0">
                  <w:txbxContent>
                    <w:p w:rsidR="008B1902" w:rsidRPr="008B1902" w:rsidRDefault="008B1902" w:rsidP="008B1902">
                      <w:pPr>
                        <w:pStyle w:val="Name"/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</w:pPr>
                      <w:proofErr w:type="spellStart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  <w:t xml:space="preserve"> Club of Name</w:t>
                      </w:r>
                    </w:p>
                    <w:p w:rsidR="008B1902" w:rsidRPr="008B1902" w:rsidRDefault="008B1902" w:rsidP="008B1902">
                      <w:pPr>
                        <w:pStyle w:val="Name"/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  <w14:ligatures w14:val="standard"/>
                        </w:rPr>
                      </w:pPr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 xml:space="preserve">Member of </w:t>
                      </w:r>
                      <w:proofErr w:type="spellStart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 xml:space="preserve"> International</w:t>
                      </w:r>
                      <w:r w:rsidRPr="008B1902">
                        <w:rPr>
                          <w:rFonts w:ascii="Adobe Garamond Pro" w:hAnsi="Adobe Garamond Pro"/>
                          <w:b w:val="0"/>
                          <w:bCs/>
                          <w:color w:val="953A2C" w:themeColor="accent2" w:themeShade="BF"/>
                          <w:position w:val="-10"/>
                          <w:sz w:val="24"/>
                          <w14:ligatures w14:val="standard"/>
                        </w:rPr>
                        <w:t>®</w:t>
                      </w:r>
                    </w:p>
                    <w:p w:rsidR="008B1902" w:rsidRDefault="008B1902" w:rsidP="008B1902"/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534F37B" wp14:editId="0B6DB211">
                <wp:simplePos x="0" y="0"/>
                <wp:positionH relativeFrom="page">
                  <wp:posOffset>871855</wp:posOffset>
                </wp:positionH>
                <wp:positionV relativeFrom="page">
                  <wp:posOffset>6546850</wp:posOffset>
                </wp:positionV>
                <wp:extent cx="2651760" cy="213360"/>
                <wp:effectExtent l="0" t="0" r="15240" b="15240"/>
                <wp:wrapTight wrapText="bothSides">
                  <wp:wrapPolygon edited="0">
                    <wp:start x="0" y="0"/>
                    <wp:lineTo x="0" y="20571"/>
                    <wp:lineTo x="21517" y="20571"/>
                    <wp:lineTo x="21517" y="0"/>
                    <wp:lineTo x="0" y="0"/>
                  </wp:wrapPolygon>
                </wp:wrapTight>
                <wp:docPr id="12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472AB7" w:rsidRDefault="008B1902" w:rsidP="008B1902">
                            <w:pPr>
                              <w:pStyle w:val="JobTitle"/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  <w:t>Advancing the Status of Women Worldwide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28" type="#_x0000_t202" style="position:absolute;margin-left:68.65pt;margin-top:515.5pt;width:208.8pt;height:16.8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" filled="f" stroked="f">
                <v:textbox inset="0,0,0,0">
                  <w:txbxContent>
                    <w:p w:rsidR="008B1902" w:rsidRPr="00472AB7" w:rsidRDefault="008B1902" w:rsidP="008B1902">
                      <w:pPr>
                        <w:pStyle w:val="JobTitle"/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</w:pPr>
                      <w:r w:rsidRPr="00472AB7"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  <w:t>Advancing the Status of Women Worldwide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1A75F919" wp14:editId="3AE1F63F">
            <wp:simplePos x="0" y="0"/>
            <wp:positionH relativeFrom="page">
              <wp:posOffset>883920</wp:posOffset>
            </wp:positionH>
            <wp:positionV relativeFrom="page">
              <wp:posOffset>6760210</wp:posOffset>
            </wp:positionV>
            <wp:extent cx="508635" cy="850265"/>
            <wp:effectExtent l="0" t="0" r="0" b="0"/>
            <wp:wrapThrough wrapText="bothSides">
              <wp:wrapPolygon edited="0">
                <wp:start x="0" y="0"/>
                <wp:lineTo x="0" y="20648"/>
                <wp:lineTo x="20494" y="20648"/>
                <wp:lineTo x="20494" y="0"/>
                <wp:lineTo x="0" y="0"/>
              </wp:wrapPolygon>
            </wp:wrapThrough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 Cowgirl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007D3F0C" wp14:editId="5FE85B6A">
            <wp:simplePos x="0" y="0"/>
            <wp:positionH relativeFrom="page">
              <wp:posOffset>883920</wp:posOffset>
            </wp:positionH>
            <wp:positionV relativeFrom="page">
              <wp:posOffset>6144895</wp:posOffset>
            </wp:positionV>
            <wp:extent cx="371475" cy="344170"/>
            <wp:effectExtent l="0" t="0" r="9525" b="11430"/>
            <wp:wrapThrough wrapText="bothSides">
              <wp:wrapPolygon edited="0">
                <wp:start x="0" y="0"/>
                <wp:lineTo x="0" y="20723"/>
                <wp:lineTo x="20677" y="20723"/>
                <wp:lineTo x="20677" y="0"/>
                <wp:lineTo x="0" y="0"/>
              </wp:wrapPolygon>
            </wp:wrapThrough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a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9EF301B" wp14:editId="7815677A">
                <wp:simplePos x="0" y="0"/>
                <wp:positionH relativeFrom="page">
                  <wp:posOffset>4742180</wp:posOffset>
                </wp:positionH>
                <wp:positionV relativeFrom="page">
                  <wp:posOffset>6779260</wp:posOffset>
                </wp:positionV>
                <wp:extent cx="2232025" cy="831215"/>
                <wp:effectExtent l="0" t="0" r="3175" b="6985"/>
                <wp:wrapTight wrapText="bothSides">
                  <wp:wrapPolygon edited="0">
                    <wp:start x="0" y="0"/>
                    <wp:lineTo x="0" y="21121"/>
                    <wp:lineTo x="21385" y="21121"/>
                    <wp:lineTo x="21385" y="0"/>
                    <wp:lineTo x="0" y="0"/>
                  </wp:wrapPolygon>
                </wp:wrapTight>
                <wp:docPr id="12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  <w:t>Title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Address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Phone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•</w:t>
                            </w: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email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</w:t>
                            </w:r>
                          </w:p>
                          <w:p w:rsidR="008B1902" w:rsidRPr="008B1902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www.</w:t>
                            </w:r>
                            <w:r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73.4pt;margin-top:533.8pt;width:175.75pt;height:65.4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" filled="f" stroked="f">
                <v:textbox inset="0,0,0,0">
                  <w:txbxContent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  <w:t>Name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  <w:t>Title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Address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Phone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•</w:t>
                      </w: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email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</w:t>
                      </w:r>
                    </w:p>
                    <w:p w:rsidR="008B1902" w:rsidRPr="008B1902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</w:pPr>
                      <w:r w:rsidRPr="00472AB7"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www.</w:t>
                      </w:r>
                      <w:r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address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8B1902">
        <w:rPr>
          <w:noProof/>
        </w:rPr>
        <w:drawing>
          <wp:anchor distT="0" distB="0" distL="114300" distR="114300" simplePos="0" relativeHeight="251767808" behindDoc="0" locked="0" layoutInCell="1" allowOverlap="1" wp14:anchorId="61BFC0DD" wp14:editId="1456DB32">
            <wp:simplePos x="0" y="0"/>
            <wp:positionH relativeFrom="page">
              <wp:posOffset>4106545</wp:posOffset>
            </wp:positionH>
            <wp:positionV relativeFrom="page">
              <wp:posOffset>6760210</wp:posOffset>
            </wp:positionV>
            <wp:extent cx="508635" cy="850265"/>
            <wp:effectExtent l="0" t="0" r="0" b="0"/>
            <wp:wrapThrough wrapText="bothSides">
              <wp:wrapPolygon edited="0">
                <wp:start x="0" y="0"/>
                <wp:lineTo x="0" y="20648"/>
                <wp:lineTo x="20494" y="20648"/>
                <wp:lineTo x="20494" y="0"/>
                <wp:lineTo x="0" y="0"/>
              </wp:wrapPolygon>
            </wp:wrapThrough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 Cowgirl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902">
        <w:rPr>
          <w:noProof/>
        </w:rPr>
        <w:drawing>
          <wp:anchor distT="0" distB="0" distL="114300" distR="114300" simplePos="0" relativeHeight="251768832" behindDoc="0" locked="0" layoutInCell="1" allowOverlap="1" wp14:anchorId="272B7374" wp14:editId="48F8DF17">
            <wp:simplePos x="0" y="0"/>
            <wp:positionH relativeFrom="page">
              <wp:posOffset>4106545</wp:posOffset>
            </wp:positionH>
            <wp:positionV relativeFrom="page">
              <wp:posOffset>6144895</wp:posOffset>
            </wp:positionV>
            <wp:extent cx="371475" cy="344170"/>
            <wp:effectExtent l="0" t="0" r="9525" b="11430"/>
            <wp:wrapThrough wrapText="bothSides">
              <wp:wrapPolygon edited="0">
                <wp:start x="0" y="0"/>
                <wp:lineTo x="0" y="20723"/>
                <wp:lineTo x="20677" y="20723"/>
                <wp:lineTo x="20677" y="0"/>
                <wp:lineTo x="0" y="0"/>
              </wp:wrapPolygon>
            </wp:wrapThrough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a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189FB5F" wp14:editId="757D3251">
                <wp:simplePos x="0" y="0"/>
                <wp:positionH relativeFrom="page">
                  <wp:posOffset>4618990</wp:posOffset>
                </wp:positionH>
                <wp:positionV relativeFrom="page">
                  <wp:posOffset>6144260</wp:posOffset>
                </wp:positionV>
                <wp:extent cx="2502535" cy="438785"/>
                <wp:effectExtent l="0" t="0" r="12065" b="18415"/>
                <wp:wrapTight wrapText="bothSides">
                  <wp:wrapPolygon edited="0">
                    <wp:start x="0" y="0"/>
                    <wp:lineTo x="0" y="21256"/>
                    <wp:lineTo x="21485" y="21256"/>
                    <wp:lineTo x="21485" y="0"/>
                    <wp:lineTo x="0" y="0"/>
                  </wp:wrapPolygon>
                </wp:wrapTight>
                <wp:docPr id="12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8B1902" w:rsidRDefault="008B1902" w:rsidP="008B1902">
                            <w:pPr>
                              <w:pStyle w:val="Header"/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  <w:t xml:space="preserve"> Club of Name</w:t>
                            </w:r>
                          </w:p>
                          <w:p w:rsidR="008B1902" w:rsidRPr="00472AB7" w:rsidRDefault="008B1902" w:rsidP="008B1902">
                            <w:pPr>
                              <w:pStyle w:val="Header"/>
                              <w:rPr>
                                <w:rFonts w:ascii="Adobe Garamond Pro" w:hAnsi="Adobe Garamond Pro"/>
                                <w:color w:val="953A2C" w:themeColor="accent2" w:themeShade="BF"/>
                                <w14:ligatures w14:val="standard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Member of </w:t>
                            </w:r>
                            <w:proofErr w:type="spellStart"/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Zonta</w:t>
                            </w:r>
                            <w:proofErr w:type="spellEnd"/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International</w:t>
                            </w:r>
                            <w:r w:rsidRPr="00472AB7">
                              <w:rPr>
                                <w:rFonts w:ascii="Adobe Garamond Pro" w:hAnsi="Adobe Garamond Pro"/>
                                <w:bCs/>
                                <w:color w:val="953A2C" w:themeColor="accent2" w:themeShade="BF"/>
                                <w:position w:val="-10"/>
                                <w14:ligatures w14:val="standard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63.7pt;margin-top:483.8pt;width:197.05pt;height:34.5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" filled="f" stroked="f">
                <v:textbox inset="0,0,0,0">
                  <w:txbxContent>
                    <w:p w:rsidR="008B1902" w:rsidRPr="008B1902" w:rsidRDefault="008B1902" w:rsidP="008B1902">
                      <w:pPr>
                        <w:pStyle w:val="Header"/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</w:pPr>
                      <w:proofErr w:type="spellStart"/>
                      <w:r w:rsidRPr="008B1902"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  <w:t xml:space="preserve"> Club of Name</w:t>
                      </w:r>
                    </w:p>
                    <w:p w:rsidR="008B1902" w:rsidRPr="00472AB7" w:rsidRDefault="008B1902" w:rsidP="008B1902">
                      <w:pPr>
                        <w:pStyle w:val="Header"/>
                        <w:rPr>
                          <w:rFonts w:ascii="Adobe Garamond Pro" w:hAnsi="Adobe Garamond Pro"/>
                          <w:color w:val="953A2C" w:themeColor="accent2" w:themeShade="BF"/>
                          <w14:ligatures w14:val="standard"/>
                        </w:rPr>
                      </w:pPr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Member of </w:t>
                      </w:r>
                      <w:proofErr w:type="spellStart"/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Zonta</w:t>
                      </w:r>
                      <w:proofErr w:type="spellEnd"/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International</w:t>
                      </w:r>
                      <w:r w:rsidRPr="00472AB7">
                        <w:rPr>
                          <w:rFonts w:ascii="Adobe Garamond Pro" w:hAnsi="Adobe Garamond Pro"/>
                          <w:bCs/>
                          <w:color w:val="953A2C" w:themeColor="accent2" w:themeShade="BF"/>
                          <w:position w:val="-10"/>
                          <w14:ligatures w14:val="standard"/>
                        </w:rPr>
                        <w:t>®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1B25D88" wp14:editId="22BAE873">
                <wp:simplePos x="0" y="0"/>
                <wp:positionH relativeFrom="page">
                  <wp:posOffset>4098290</wp:posOffset>
                </wp:positionH>
                <wp:positionV relativeFrom="page">
                  <wp:posOffset>6546850</wp:posOffset>
                </wp:positionV>
                <wp:extent cx="2651760" cy="213360"/>
                <wp:effectExtent l="0" t="0" r="15240" b="15240"/>
                <wp:wrapTight wrapText="bothSides">
                  <wp:wrapPolygon edited="0">
                    <wp:start x="0" y="0"/>
                    <wp:lineTo x="0" y="20571"/>
                    <wp:lineTo x="21517" y="20571"/>
                    <wp:lineTo x="21517" y="0"/>
                    <wp:lineTo x="0" y="0"/>
                  </wp:wrapPolygon>
                </wp:wrapTight>
                <wp:docPr id="12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472AB7" w:rsidRDefault="008B1902" w:rsidP="008B1902">
                            <w:pPr>
                              <w:pStyle w:val="Name"/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  <w:t>Advancing the Status of Women Worldwide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22.7pt;margin-top:515.5pt;width:208.8pt;height:16.8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" filled="f" stroked="f">
                <v:textbox inset="0,0,0,0">
                  <w:txbxContent>
                    <w:p w:rsidR="008B1902" w:rsidRPr="00472AB7" w:rsidRDefault="008B1902" w:rsidP="008B1902">
                      <w:pPr>
                        <w:pStyle w:val="Name"/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</w:pPr>
                      <w:r w:rsidRPr="00472AB7"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  <w:t>Advancing the Status of Women Worldwide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D2CAEEC" wp14:editId="763F6421">
                <wp:simplePos x="0" y="0"/>
                <wp:positionH relativeFrom="page">
                  <wp:posOffset>1522730</wp:posOffset>
                </wp:positionH>
                <wp:positionV relativeFrom="page">
                  <wp:posOffset>8608060</wp:posOffset>
                </wp:positionV>
                <wp:extent cx="2232025" cy="779780"/>
                <wp:effectExtent l="0" t="0" r="3175" b="7620"/>
                <wp:wrapTight wrapText="bothSides">
                  <wp:wrapPolygon edited="0">
                    <wp:start x="0" y="0"/>
                    <wp:lineTo x="0" y="21107"/>
                    <wp:lineTo x="21385" y="21107"/>
                    <wp:lineTo x="21385" y="0"/>
                    <wp:lineTo x="0" y="0"/>
                  </wp:wrapPolygon>
                </wp:wrapTight>
                <wp:docPr id="13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  <w:t>Title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Address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Phone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•</w:t>
                            </w: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email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</w:t>
                            </w:r>
                          </w:p>
                          <w:p w:rsidR="008B1902" w:rsidRPr="00472AB7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www.</w:t>
                            </w:r>
                            <w:r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9.9pt;margin-top:677.8pt;width:175.75pt;height:61.4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" filled="f" stroked="f">
                <v:textbox inset="0,0,0,0">
                  <w:txbxContent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  <w:t>Name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  <w:t>Title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Address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Phone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•</w:t>
                      </w: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email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</w:t>
                      </w:r>
                    </w:p>
                    <w:p w:rsidR="008B1902" w:rsidRPr="00472AB7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</w:pPr>
                      <w:r w:rsidRPr="00472AB7"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www.</w:t>
                      </w:r>
                      <w:r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address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8F1425E" wp14:editId="5A8BFE11">
                <wp:simplePos x="0" y="0"/>
                <wp:positionH relativeFrom="page">
                  <wp:posOffset>1395730</wp:posOffset>
                </wp:positionH>
                <wp:positionV relativeFrom="page">
                  <wp:posOffset>7973060</wp:posOffset>
                </wp:positionV>
                <wp:extent cx="2502535" cy="438785"/>
                <wp:effectExtent l="0" t="0" r="12065" b="18415"/>
                <wp:wrapTight wrapText="bothSides">
                  <wp:wrapPolygon edited="0">
                    <wp:start x="0" y="0"/>
                    <wp:lineTo x="0" y="21256"/>
                    <wp:lineTo x="21485" y="21256"/>
                    <wp:lineTo x="21485" y="0"/>
                    <wp:lineTo x="0" y="0"/>
                  </wp:wrapPolygon>
                </wp:wrapTight>
                <wp:docPr id="13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8B1902" w:rsidRDefault="008B1902" w:rsidP="008B1902">
                            <w:pPr>
                              <w:pStyle w:val="Name"/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</w:pP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  <w:t xml:space="preserve"> Club of Name</w:t>
                            </w:r>
                          </w:p>
                          <w:p w:rsidR="008B1902" w:rsidRPr="008B1902" w:rsidRDefault="008B1902" w:rsidP="008B1902">
                            <w:pPr>
                              <w:pStyle w:val="Name"/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  <w14:ligatures w14:val="standard"/>
                              </w:rPr>
                            </w:pPr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 xml:space="preserve">Member of </w:t>
                            </w: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 xml:space="preserve"> International</w:t>
                            </w:r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bCs/>
                                <w:color w:val="953A2C" w:themeColor="accent2" w:themeShade="BF"/>
                                <w:position w:val="-10"/>
                                <w:sz w:val="24"/>
                                <w14:ligatures w14:val="standard"/>
                              </w:rPr>
                              <w:t>®</w:t>
                            </w:r>
                          </w:p>
                          <w:p w:rsidR="008B1902" w:rsidRDefault="008B1902" w:rsidP="008B19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09.9pt;margin-top:627.8pt;width:197.05pt;height:34.5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" filled="f" stroked="f">
                <v:textbox inset="0,0,0,0">
                  <w:txbxContent>
                    <w:p w:rsidR="008B1902" w:rsidRPr="008B1902" w:rsidRDefault="008B1902" w:rsidP="008B1902">
                      <w:pPr>
                        <w:pStyle w:val="Name"/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</w:pPr>
                      <w:proofErr w:type="spellStart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  <w:t xml:space="preserve"> Club of Name</w:t>
                      </w:r>
                    </w:p>
                    <w:p w:rsidR="008B1902" w:rsidRPr="008B1902" w:rsidRDefault="008B1902" w:rsidP="008B1902">
                      <w:pPr>
                        <w:pStyle w:val="Name"/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  <w14:ligatures w14:val="standard"/>
                        </w:rPr>
                      </w:pPr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 xml:space="preserve">Member of </w:t>
                      </w:r>
                      <w:proofErr w:type="spellStart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 xml:space="preserve"> International</w:t>
                      </w:r>
                      <w:r w:rsidRPr="008B1902">
                        <w:rPr>
                          <w:rFonts w:ascii="Adobe Garamond Pro" w:hAnsi="Adobe Garamond Pro"/>
                          <w:b w:val="0"/>
                          <w:bCs/>
                          <w:color w:val="953A2C" w:themeColor="accent2" w:themeShade="BF"/>
                          <w:position w:val="-10"/>
                          <w:sz w:val="24"/>
                          <w14:ligatures w14:val="standard"/>
                        </w:rPr>
                        <w:t>®</w:t>
                      </w:r>
                    </w:p>
                    <w:p w:rsidR="008B1902" w:rsidRDefault="008B1902" w:rsidP="008B1902"/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79EBDFF" wp14:editId="2FEBC817">
                <wp:simplePos x="0" y="0"/>
                <wp:positionH relativeFrom="page">
                  <wp:posOffset>875030</wp:posOffset>
                </wp:positionH>
                <wp:positionV relativeFrom="page">
                  <wp:posOffset>8375650</wp:posOffset>
                </wp:positionV>
                <wp:extent cx="2651760" cy="213360"/>
                <wp:effectExtent l="0" t="0" r="15240" b="15240"/>
                <wp:wrapTight wrapText="bothSides">
                  <wp:wrapPolygon edited="0">
                    <wp:start x="0" y="0"/>
                    <wp:lineTo x="0" y="20571"/>
                    <wp:lineTo x="21517" y="20571"/>
                    <wp:lineTo x="21517" y="0"/>
                    <wp:lineTo x="0" y="0"/>
                  </wp:wrapPolygon>
                </wp:wrapTight>
                <wp:docPr id="13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472AB7" w:rsidRDefault="008B1902" w:rsidP="008B1902">
                            <w:pPr>
                              <w:pStyle w:val="JobTitle"/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  <w:t>Advancing the Status of Women Worldwide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8.9pt;margin-top:659.5pt;width:208.8pt;height:16.8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" filled="f" stroked="f">
                <v:textbox inset="0,0,0,0">
                  <w:txbxContent>
                    <w:p w:rsidR="008B1902" w:rsidRPr="00472AB7" w:rsidRDefault="008B1902" w:rsidP="008B1902">
                      <w:pPr>
                        <w:pStyle w:val="JobTitle"/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</w:pPr>
                      <w:r w:rsidRPr="00472AB7"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  <w:t>Advancing the Status of Women Worldwide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0367D5C7" wp14:editId="4180E858">
            <wp:simplePos x="0" y="0"/>
            <wp:positionH relativeFrom="page">
              <wp:posOffset>887095</wp:posOffset>
            </wp:positionH>
            <wp:positionV relativeFrom="page">
              <wp:posOffset>8589010</wp:posOffset>
            </wp:positionV>
            <wp:extent cx="508635" cy="850265"/>
            <wp:effectExtent l="0" t="0" r="0" b="0"/>
            <wp:wrapThrough wrapText="bothSides">
              <wp:wrapPolygon edited="0">
                <wp:start x="0" y="0"/>
                <wp:lineTo x="0" y="20648"/>
                <wp:lineTo x="20494" y="20648"/>
                <wp:lineTo x="20494" y="0"/>
                <wp:lineTo x="0" y="0"/>
              </wp:wrapPolygon>
            </wp:wrapThrough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 Cowgirl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095E4287" wp14:editId="002ADE42">
            <wp:simplePos x="0" y="0"/>
            <wp:positionH relativeFrom="page">
              <wp:posOffset>887095</wp:posOffset>
            </wp:positionH>
            <wp:positionV relativeFrom="page">
              <wp:posOffset>7973695</wp:posOffset>
            </wp:positionV>
            <wp:extent cx="371475" cy="344170"/>
            <wp:effectExtent l="0" t="0" r="9525" b="11430"/>
            <wp:wrapThrough wrapText="bothSides">
              <wp:wrapPolygon edited="0">
                <wp:start x="0" y="0"/>
                <wp:lineTo x="0" y="20723"/>
                <wp:lineTo x="20677" y="20723"/>
                <wp:lineTo x="20677" y="0"/>
                <wp:lineTo x="0" y="0"/>
              </wp:wrapPolygon>
            </wp:wrapThrough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a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79D39B6" wp14:editId="35BBA348">
                <wp:simplePos x="0" y="0"/>
                <wp:positionH relativeFrom="page">
                  <wp:posOffset>4745355</wp:posOffset>
                </wp:positionH>
                <wp:positionV relativeFrom="page">
                  <wp:posOffset>8608060</wp:posOffset>
                </wp:positionV>
                <wp:extent cx="2232025" cy="831215"/>
                <wp:effectExtent l="0" t="0" r="3175" b="6985"/>
                <wp:wrapTight wrapText="bothSides">
                  <wp:wrapPolygon edited="0">
                    <wp:start x="0" y="0"/>
                    <wp:lineTo x="0" y="21121"/>
                    <wp:lineTo x="21385" y="21121"/>
                    <wp:lineTo x="21385" y="0"/>
                    <wp:lineTo x="0" y="0"/>
                  </wp:wrapPolygon>
                </wp:wrapTight>
                <wp:docPr id="13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  <w:t>Title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Address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Phone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•</w:t>
                            </w: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email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</w:t>
                            </w:r>
                          </w:p>
                          <w:p w:rsidR="008B1902" w:rsidRPr="008B1902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www.</w:t>
                            </w:r>
                            <w:r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73.65pt;margin-top:677.8pt;width:175.75pt;height:65.4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" filled="f" stroked="f">
                <v:textbox inset="0,0,0,0">
                  <w:txbxContent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  <w:t>Name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  <w:t>Title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Address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Phone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•</w:t>
                      </w: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email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</w:t>
                      </w:r>
                    </w:p>
                    <w:p w:rsidR="008B1902" w:rsidRPr="008B1902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</w:pPr>
                      <w:r w:rsidRPr="00472AB7"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www.</w:t>
                      </w:r>
                      <w:r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address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8B1902">
        <w:rPr>
          <w:noProof/>
        </w:rPr>
        <w:drawing>
          <wp:anchor distT="0" distB="0" distL="114300" distR="114300" simplePos="0" relativeHeight="251779072" behindDoc="0" locked="0" layoutInCell="1" allowOverlap="1" wp14:anchorId="7A73D0CB" wp14:editId="481DEFE3">
            <wp:simplePos x="0" y="0"/>
            <wp:positionH relativeFrom="page">
              <wp:posOffset>4109720</wp:posOffset>
            </wp:positionH>
            <wp:positionV relativeFrom="page">
              <wp:posOffset>8589010</wp:posOffset>
            </wp:positionV>
            <wp:extent cx="508635" cy="850265"/>
            <wp:effectExtent l="0" t="0" r="0" b="0"/>
            <wp:wrapThrough wrapText="bothSides">
              <wp:wrapPolygon edited="0">
                <wp:start x="0" y="0"/>
                <wp:lineTo x="0" y="20648"/>
                <wp:lineTo x="20494" y="20648"/>
                <wp:lineTo x="20494" y="0"/>
                <wp:lineTo x="0" y="0"/>
              </wp:wrapPolygon>
            </wp:wrapThrough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 Cowgirl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902">
        <w:rPr>
          <w:noProof/>
        </w:rPr>
        <w:drawing>
          <wp:anchor distT="0" distB="0" distL="114300" distR="114300" simplePos="0" relativeHeight="251780096" behindDoc="0" locked="0" layoutInCell="1" allowOverlap="1" wp14:anchorId="3F889FEC" wp14:editId="776BED02">
            <wp:simplePos x="0" y="0"/>
            <wp:positionH relativeFrom="page">
              <wp:posOffset>4109720</wp:posOffset>
            </wp:positionH>
            <wp:positionV relativeFrom="page">
              <wp:posOffset>7973695</wp:posOffset>
            </wp:positionV>
            <wp:extent cx="371475" cy="344170"/>
            <wp:effectExtent l="0" t="0" r="9525" b="11430"/>
            <wp:wrapThrough wrapText="bothSides">
              <wp:wrapPolygon edited="0">
                <wp:start x="0" y="0"/>
                <wp:lineTo x="0" y="20723"/>
                <wp:lineTo x="20677" y="20723"/>
                <wp:lineTo x="20677" y="0"/>
                <wp:lineTo x="0" y="0"/>
              </wp:wrapPolygon>
            </wp:wrapThrough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a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270627C" wp14:editId="2C7EF329">
                <wp:simplePos x="0" y="0"/>
                <wp:positionH relativeFrom="page">
                  <wp:posOffset>4622165</wp:posOffset>
                </wp:positionH>
                <wp:positionV relativeFrom="page">
                  <wp:posOffset>7973060</wp:posOffset>
                </wp:positionV>
                <wp:extent cx="2502535" cy="438785"/>
                <wp:effectExtent l="0" t="0" r="12065" b="18415"/>
                <wp:wrapTight wrapText="bothSides">
                  <wp:wrapPolygon edited="0">
                    <wp:start x="0" y="0"/>
                    <wp:lineTo x="0" y="21256"/>
                    <wp:lineTo x="21485" y="21256"/>
                    <wp:lineTo x="21485" y="0"/>
                    <wp:lineTo x="0" y="0"/>
                  </wp:wrapPolygon>
                </wp:wrapTight>
                <wp:docPr id="13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8B1902" w:rsidRDefault="008B1902" w:rsidP="008B1902">
                            <w:pPr>
                              <w:pStyle w:val="Header"/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  <w:t xml:space="preserve"> Club of Name</w:t>
                            </w:r>
                          </w:p>
                          <w:bookmarkEnd w:id="0"/>
                          <w:p w:rsidR="008B1902" w:rsidRPr="00472AB7" w:rsidRDefault="008B1902" w:rsidP="008B1902">
                            <w:pPr>
                              <w:pStyle w:val="Header"/>
                              <w:rPr>
                                <w:rFonts w:ascii="Adobe Garamond Pro" w:hAnsi="Adobe Garamond Pro"/>
                                <w:color w:val="953A2C" w:themeColor="accent2" w:themeShade="BF"/>
                                <w14:ligatures w14:val="standard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Member of </w:t>
                            </w:r>
                            <w:proofErr w:type="spellStart"/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Zonta</w:t>
                            </w:r>
                            <w:proofErr w:type="spellEnd"/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International</w:t>
                            </w:r>
                            <w:r w:rsidRPr="00472AB7">
                              <w:rPr>
                                <w:rFonts w:ascii="Adobe Garamond Pro" w:hAnsi="Adobe Garamond Pro"/>
                                <w:bCs/>
                                <w:color w:val="953A2C" w:themeColor="accent2" w:themeShade="BF"/>
                                <w:position w:val="-10"/>
                                <w14:ligatures w14:val="standard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63.95pt;margin-top:627.8pt;width:197.05pt;height:34.5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" filled="f" stroked="f">
                <v:textbox inset="0,0,0,0">
                  <w:txbxContent>
                    <w:p w:rsidR="008B1902" w:rsidRPr="008B1902" w:rsidRDefault="008B1902" w:rsidP="008B1902">
                      <w:pPr>
                        <w:pStyle w:val="Header"/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</w:pPr>
                      <w:bookmarkStart w:id="1" w:name="_GoBack"/>
                      <w:proofErr w:type="spellStart"/>
                      <w:r w:rsidRPr="008B1902"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  <w:t xml:space="preserve"> Club of Name</w:t>
                      </w:r>
                    </w:p>
                    <w:bookmarkEnd w:id="1"/>
                    <w:p w:rsidR="008B1902" w:rsidRPr="00472AB7" w:rsidRDefault="008B1902" w:rsidP="008B1902">
                      <w:pPr>
                        <w:pStyle w:val="Header"/>
                        <w:rPr>
                          <w:rFonts w:ascii="Adobe Garamond Pro" w:hAnsi="Adobe Garamond Pro"/>
                          <w:color w:val="953A2C" w:themeColor="accent2" w:themeShade="BF"/>
                          <w14:ligatures w14:val="standard"/>
                        </w:rPr>
                      </w:pPr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Member of </w:t>
                      </w:r>
                      <w:proofErr w:type="spellStart"/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Zonta</w:t>
                      </w:r>
                      <w:proofErr w:type="spellEnd"/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International</w:t>
                      </w:r>
                      <w:r w:rsidRPr="00472AB7">
                        <w:rPr>
                          <w:rFonts w:ascii="Adobe Garamond Pro" w:hAnsi="Adobe Garamond Pro"/>
                          <w:bCs/>
                          <w:color w:val="953A2C" w:themeColor="accent2" w:themeShade="BF"/>
                          <w:position w:val="-10"/>
                          <w14:ligatures w14:val="standard"/>
                        </w:rPr>
                        <w:t>®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D4323A5" wp14:editId="33BB40D1">
                <wp:simplePos x="0" y="0"/>
                <wp:positionH relativeFrom="page">
                  <wp:posOffset>4101465</wp:posOffset>
                </wp:positionH>
                <wp:positionV relativeFrom="page">
                  <wp:posOffset>8375650</wp:posOffset>
                </wp:positionV>
                <wp:extent cx="2651760" cy="213360"/>
                <wp:effectExtent l="0" t="0" r="15240" b="15240"/>
                <wp:wrapTight wrapText="bothSides">
                  <wp:wrapPolygon edited="0">
                    <wp:start x="0" y="0"/>
                    <wp:lineTo x="0" y="20571"/>
                    <wp:lineTo x="21517" y="20571"/>
                    <wp:lineTo x="21517" y="0"/>
                    <wp:lineTo x="0" y="0"/>
                  </wp:wrapPolygon>
                </wp:wrapTight>
                <wp:docPr id="13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472AB7" w:rsidRDefault="008B1902" w:rsidP="008B1902">
                            <w:pPr>
                              <w:pStyle w:val="Name"/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  <w:t>Advancing the Status of Women Worldwide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22.95pt;margin-top:659.5pt;width:208.8pt;height:16.8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" filled="f" stroked="f">
                <v:textbox inset="0,0,0,0">
                  <w:txbxContent>
                    <w:p w:rsidR="008B1902" w:rsidRPr="00472AB7" w:rsidRDefault="008B1902" w:rsidP="008B1902">
                      <w:pPr>
                        <w:pStyle w:val="Name"/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</w:pPr>
                      <w:r w:rsidRPr="00472AB7"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  <w:t>Advancing the Status of Women Worldwide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0D811CB" wp14:editId="7C2F3EBB">
                <wp:simplePos x="0" y="0"/>
                <wp:positionH relativeFrom="page">
                  <wp:posOffset>4114800</wp:posOffset>
                </wp:positionH>
                <wp:positionV relativeFrom="page">
                  <wp:posOffset>4698365</wp:posOffset>
                </wp:positionV>
                <wp:extent cx="2651760" cy="213360"/>
                <wp:effectExtent l="0" t="0" r="15240" b="15240"/>
                <wp:wrapTight wrapText="bothSides">
                  <wp:wrapPolygon edited="0">
                    <wp:start x="0" y="0"/>
                    <wp:lineTo x="0" y="20571"/>
                    <wp:lineTo x="21517" y="20571"/>
                    <wp:lineTo x="21517" y="0"/>
                    <wp:lineTo x="0" y="0"/>
                  </wp:wrapPolygon>
                </wp:wrapTight>
                <wp:docPr id="11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472AB7" w:rsidRDefault="008B1902" w:rsidP="008B1902">
                            <w:pPr>
                              <w:pStyle w:val="Name"/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  <w:t>Advancing the Status of Women Worldwide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24pt;margin-top:369.95pt;width:208.8pt;height:16.8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" filled="f" stroked="f">
                <v:textbox inset="0,0,0,0">
                  <w:txbxContent>
                    <w:p w:rsidR="008B1902" w:rsidRPr="00472AB7" w:rsidRDefault="008B1902" w:rsidP="008B1902">
                      <w:pPr>
                        <w:pStyle w:val="Name"/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</w:pPr>
                      <w:r w:rsidRPr="00472AB7"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  <w:t>Advancing the Status of Women Worldwide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868FA9" wp14:editId="344211D9">
                <wp:simplePos x="0" y="0"/>
                <wp:positionH relativeFrom="page">
                  <wp:posOffset>4635500</wp:posOffset>
                </wp:positionH>
                <wp:positionV relativeFrom="page">
                  <wp:posOffset>4295775</wp:posOffset>
                </wp:positionV>
                <wp:extent cx="2502535" cy="438785"/>
                <wp:effectExtent l="0" t="0" r="12065" b="18415"/>
                <wp:wrapTight wrapText="bothSides">
                  <wp:wrapPolygon edited="0">
                    <wp:start x="0" y="0"/>
                    <wp:lineTo x="0" y="21256"/>
                    <wp:lineTo x="21485" y="21256"/>
                    <wp:lineTo x="21485" y="0"/>
                    <wp:lineTo x="0" y="0"/>
                  </wp:wrapPolygon>
                </wp:wrapTight>
                <wp:docPr id="11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8B1902" w:rsidRDefault="008B1902" w:rsidP="008B1902">
                            <w:pPr>
                              <w:pStyle w:val="Header"/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  <w:t xml:space="preserve"> Club of Name</w:t>
                            </w:r>
                          </w:p>
                          <w:p w:rsidR="008B1902" w:rsidRPr="00472AB7" w:rsidRDefault="008B1902" w:rsidP="008B1902">
                            <w:pPr>
                              <w:pStyle w:val="Header"/>
                              <w:rPr>
                                <w:rFonts w:ascii="Adobe Garamond Pro" w:hAnsi="Adobe Garamond Pro"/>
                                <w:color w:val="953A2C" w:themeColor="accent2" w:themeShade="BF"/>
                                <w14:ligatures w14:val="standard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Member of </w:t>
                            </w:r>
                            <w:proofErr w:type="spellStart"/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Zonta</w:t>
                            </w:r>
                            <w:proofErr w:type="spellEnd"/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International</w:t>
                            </w:r>
                            <w:r w:rsidRPr="00472AB7">
                              <w:rPr>
                                <w:rFonts w:ascii="Adobe Garamond Pro" w:hAnsi="Adobe Garamond Pro"/>
                                <w:bCs/>
                                <w:color w:val="953A2C" w:themeColor="accent2" w:themeShade="BF"/>
                                <w:position w:val="-10"/>
                                <w14:ligatures w14:val="standard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65pt;margin-top:338.25pt;width:197.05pt;height:34.5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" filled="f" stroked="f">
                <v:textbox inset="0,0,0,0">
                  <w:txbxContent>
                    <w:p w:rsidR="008B1902" w:rsidRPr="008B1902" w:rsidRDefault="008B1902" w:rsidP="008B1902">
                      <w:pPr>
                        <w:pStyle w:val="Header"/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</w:pPr>
                      <w:proofErr w:type="spellStart"/>
                      <w:r w:rsidRPr="008B1902"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  <w:t xml:space="preserve"> Club of Name</w:t>
                      </w:r>
                    </w:p>
                    <w:p w:rsidR="008B1902" w:rsidRPr="00472AB7" w:rsidRDefault="008B1902" w:rsidP="008B1902">
                      <w:pPr>
                        <w:pStyle w:val="Header"/>
                        <w:rPr>
                          <w:rFonts w:ascii="Adobe Garamond Pro" w:hAnsi="Adobe Garamond Pro"/>
                          <w:color w:val="953A2C" w:themeColor="accent2" w:themeShade="BF"/>
                          <w14:ligatures w14:val="standard"/>
                        </w:rPr>
                      </w:pPr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Member of </w:t>
                      </w:r>
                      <w:proofErr w:type="spellStart"/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Zonta</w:t>
                      </w:r>
                      <w:proofErr w:type="spellEnd"/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International</w:t>
                      </w:r>
                      <w:r w:rsidRPr="00472AB7">
                        <w:rPr>
                          <w:rFonts w:ascii="Adobe Garamond Pro" w:hAnsi="Adobe Garamond Pro"/>
                          <w:bCs/>
                          <w:color w:val="953A2C" w:themeColor="accent2" w:themeShade="BF"/>
                          <w:position w:val="-10"/>
                          <w14:ligatures w14:val="standard"/>
                        </w:rPr>
                        <w:t>®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8B1902">
        <w:rPr>
          <w:noProof/>
        </w:rPr>
        <w:drawing>
          <wp:anchor distT="0" distB="0" distL="114300" distR="114300" simplePos="0" relativeHeight="251757568" behindDoc="0" locked="0" layoutInCell="1" allowOverlap="1" wp14:anchorId="65B3884C" wp14:editId="3380BCFA">
            <wp:simplePos x="0" y="0"/>
            <wp:positionH relativeFrom="page">
              <wp:posOffset>4123055</wp:posOffset>
            </wp:positionH>
            <wp:positionV relativeFrom="page">
              <wp:posOffset>4296410</wp:posOffset>
            </wp:positionV>
            <wp:extent cx="371475" cy="344170"/>
            <wp:effectExtent l="0" t="0" r="9525" b="11430"/>
            <wp:wrapThrough wrapText="bothSides">
              <wp:wrapPolygon edited="0">
                <wp:start x="0" y="0"/>
                <wp:lineTo x="0" y="20723"/>
                <wp:lineTo x="20677" y="20723"/>
                <wp:lineTo x="20677" y="0"/>
                <wp:lineTo x="0" y="0"/>
              </wp:wrapPolygon>
            </wp:wrapThrough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a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902">
        <w:rPr>
          <w:noProof/>
        </w:rPr>
        <w:drawing>
          <wp:anchor distT="0" distB="0" distL="114300" distR="114300" simplePos="0" relativeHeight="251756544" behindDoc="0" locked="0" layoutInCell="1" allowOverlap="1" wp14:anchorId="6CDE95D7" wp14:editId="32273CD6">
            <wp:simplePos x="0" y="0"/>
            <wp:positionH relativeFrom="page">
              <wp:posOffset>4123055</wp:posOffset>
            </wp:positionH>
            <wp:positionV relativeFrom="page">
              <wp:posOffset>4911725</wp:posOffset>
            </wp:positionV>
            <wp:extent cx="508635" cy="850265"/>
            <wp:effectExtent l="0" t="0" r="0" b="0"/>
            <wp:wrapThrough wrapText="bothSides">
              <wp:wrapPolygon edited="0">
                <wp:start x="0" y="0"/>
                <wp:lineTo x="0" y="20648"/>
                <wp:lineTo x="20494" y="20648"/>
                <wp:lineTo x="20494" y="0"/>
                <wp:lineTo x="0" y="0"/>
              </wp:wrapPolygon>
            </wp:wrapThrough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 Cowgirl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655AE97" wp14:editId="4017B052">
                <wp:simplePos x="0" y="0"/>
                <wp:positionH relativeFrom="page">
                  <wp:posOffset>4758690</wp:posOffset>
                </wp:positionH>
                <wp:positionV relativeFrom="page">
                  <wp:posOffset>4930775</wp:posOffset>
                </wp:positionV>
                <wp:extent cx="2232025" cy="831215"/>
                <wp:effectExtent l="0" t="0" r="3175" b="6985"/>
                <wp:wrapTight wrapText="bothSides">
                  <wp:wrapPolygon edited="0">
                    <wp:start x="0" y="0"/>
                    <wp:lineTo x="0" y="21121"/>
                    <wp:lineTo x="21385" y="21121"/>
                    <wp:lineTo x="21385" y="0"/>
                    <wp:lineTo x="0" y="0"/>
                  </wp:wrapPolygon>
                </wp:wrapTight>
                <wp:docPr id="11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  <w:t>Title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Address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Phone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•</w:t>
                            </w: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email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</w:t>
                            </w:r>
                          </w:p>
                          <w:p w:rsidR="008B1902" w:rsidRPr="008B1902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www.</w:t>
                            </w:r>
                            <w:r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74.7pt;margin-top:388.25pt;width:175.75pt;height:65.4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" filled="f" stroked="f">
                <v:textbox inset="0,0,0,0">
                  <w:txbxContent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  <w:t>Name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  <w:t>Title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Address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Phone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•</w:t>
                      </w: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email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</w:t>
                      </w:r>
                    </w:p>
                    <w:p w:rsidR="008B1902" w:rsidRPr="008B1902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</w:pPr>
                      <w:r w:rsidRPr="00472AB7"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www.</w:t>
                      </w:r>
                      <w:r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address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67D40EFB" wp14:editId="4D4FA12E">
            <wp:simplePos x="0" y="0"/>
            <wp:positionH relativeFrom="page">
              <wp:posOffset>900430</wp:posOffset>
            </wp:positionH>
            <wp:positionV relativeFrom="page">
              <wp:posOffset>4296410</wp:posOffset>
            </wp:positionV>
            <wp:extent cx="371475" cy="344170"/>
            <wp:effectExtent l="0" t="0" r="9525" b="11430"/>
            <wp:wrapThrough wrapText="bothSides">
              <wp:wrapPolygon edited="0">
                <wp:start x="0" y="0"/>
                <wp:lineTo x="0" y="20723"/>
                <wp:lineTo x="20677" y="20723"/>
                <wp:lineTo x="20677" y="0"/>
                <wp:lineTo x="0" y="0"/>
              </wp:wrapPolygon>
            </wp:wrapThrough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a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02E72E11" wp14:editId="79DEF92C">
            <wp:simplePos x="0" y="0"/>
            <wp:positionH relativeFrom="page">
              <wp:posOffset>900430</wp:posOffset>
            </wp:positionH>
            <wp:positionV relativeFrom="page">
              <wp:posOffset>4911725</wp:posOffset>
            </wp:positionV>
            <wp:extent cx="508635" cy="850265"/>
            <wp:effectExtent l="0" t="0" r="0" b="0"/>
            <wp:wrapThrough wrapText="bothSides">
              <wp:wrapPolygon edited="0">
                <wp:start x="0" y="0"/>
                <wp:lineTo x="0" y="20648"/>
                <wp:lineTo x="20494" y="20648"/>
                <wp:lineTo x="20494" y="0"/>
                <wp:lineTo x="0" y="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 Cowgirl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A09F343" wp14:editId="6AC63FDB">
                <wp:simplePos x="0" y="0"/>
                <wp:positionH relativeFrom="page">
                  <wp:posOffset>888365</wp:posOffset>
                </wp:positionH>
                <wp:positionV relativeFrom="page">
                  <wp:posOffset>4698365</wp:posOffset>
                </wp:positionV>
                <wp:extent cx="2651760" cy="213360"/>
                <wp:effectExtent l="0" t="0" r="15240" b="15240"/>
                <wp:wrapTight wrapText="bothSides">
                  <wp:wrapPolygon edited="0">
                    <wp:start x="0" y="0"/>
                    <wp:lineTo x="0" y="20571"/>
                    <wp:lineTo x="21517" y="20571"/>
                    <wp:lineTo x="21517" y="0"/>
                    <wp:lineTo x="0" y="0"/>
                  </wp:wrapPolygon>
                </wp:wrapTight>
                <wp:docPr id="11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472AB7" w:rsidRDefault="008B1902" w:rsidP="008B1902">
                            <w:pPr>
                              <w:pStyle w:val="JobTitle"/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  <w:t>Advancing the Status of Women Worldwide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69.95pt;margin-top:369.95pt;width:208.8pt;height:16.8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" filled="f" stroked="f">
                <v:textbox inset="0,0,0,0">
                  <w:txbxContent>
                    <w:p w:rsidR="008B1902" w:rsidRPr="00472AB7" w:rsidRDefault="008B1902" w:rsidP="008B1902">
                      <w:pPr>
                        <w:pStyle w:val="JobTitle"/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</w:pPr>
                      <w:r w:rsidRPr="00472AB7"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  <w:t>Advancing the Status of Women Worldwide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8CB1C3" wp14:editId="7A8C73C2">
                <wp:simplePos x="0" y="0"/>
                <wp:positionH relativeFrom="page">
                  <wp:posOffset>1409065</wp:posOffset>
                </wp:positionH>
                <wp:positionV relativeFrom="page">
                  <wp:posOffset>4295775</wp:posOffset>
                </wp:positionV>
                <wp:extent cx="2502535" cy="438785"/>
                <wp:effectExtent l="0" t="0" r="12065" b="18415"/>
                <wp:wrapTight wrapText="bothSides">
                  <wp:wrapPolygon edited="0">
                    <wp:start x="0" y="0"/>
                    <wp:lineTo x="0" y="21256"/>
                    <wp:lineTo x="21485" y="21256"/>
                    <wp:lineTo x="21485" y="0"/>
                    <wp:lineTo x="0" y="0"/>
                  </wp:wrapPolygon>
                </wp:wrapTight>
                <wp:docPr id="11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8B1902" w:rsidRDefault="008B1902" w:rsidP="008B1902">
                            <w:pPr>
                              <w:pStyle w:val="Name"/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</w:pP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  <w:t xml:space="preserve"> Club of Name</w:t>
                            </w:r>
                          </w:p>
                          <w:p w:rsidR="008B1902" w:rsidRPr="008B1902" w:rsidRDefault="008B1902" w:rsidP="008B1902">
                            <w:pPr>
                              <w:pStyle w:val="Name"/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  <w14:ligatures w14:val="standard"/>
                              </w:rPr>
                            </w:pPr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 xml:space="preserve">Member of </w:t>
                            </w: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 xml:space="preserve"> International</w:t>
                            </w:r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bCs/>
                                <w:color w:val="953A2C" w:themeColor="accent2" w:themeShade="BF"/>
                                <w:position w:val="-10"/>
                                <w:sz w:val="24"/>
                                <w14:ligatures w14:val="standard"/>
                              </w:rPr>
                              <w:t>®</w:t>
                            </w:r>
                          </w:p>
                          <w:p w:rsidR="008B1902" w:rsidRDefault="008B1902" w:rsidP="008B19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10.95pt;margin-top:338.25pt;width:197.05pt;height:34.5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" filled="f" stroked="f">
                <v:textbox inset="0,0,0,0">
                  <w:txbxContent>
                    <w:p w:rsidR="008B1902" w:rsidRPr="008B1902" w:rsidRDefault="008B1902" w:rsidP="008B1902">
                      <w:pPr>
                        <w:pStyle w:val="Name"/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</w:pPr>
                      <w:proofErr w:type="spellStart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  <w:t xml:space="preserve"> Club of Name</w:t>
                      </w:r>
                    </w:p>
                    <w:p w:rsidR="008B1902" w:rsidRPr="008B1902" w:rsidRDefault="008B1902" w:rsidP="008B1902">
                      <w:pPr>
                        <w:pStyle w:val="Name"/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  <w14:ligatures w14:val="standard"/>
                        </w:rPr>
                      </w:pPr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 xml:space="preserve">Member of </w:t>
                      </w:r>
                      <w:proofErr w:type="spellStart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 xml:space="preserve"> International</w:t>
                      </w:r>
                      <w:r w:rsidRPr="008B1902">
                        <w:rPr>
                          <w:rFonts w:ascii="Adobe Garamond Pro" w:hAnsi="Adobe Garamond Pro"/>
                          <w:b w:val="0"/>
                          <w:bCs/>
                          <w:color w:val="953A2C" w:themeColor="accent2" w:themeShade="BF"/>
                          <w:position w:val="-10"/>
                          <w:sz w:val="24"/>
                          <w14:ligatures w14:val="standard"/>
                        </w:rPr>
                        <w:t>®</w:t>
                      </w:r>
                    </w:p>
                    <w:p w:rsidR="008B1902" w:rsidRDefault="008B1902" w:rsidP="008B1902"/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941C538" wp14:editId="6B37FD56">
                <wp:simplePos x="0" y="0"/>
                <wp:positionH relativeFrom="page">
                  <wp:posOffset>1536065</wp:posOffset>
                </wp:positionH>
                <wp:positionV relativeFrom="page">
                  <wp:posOffset>4930775</wp:posOffset>
                </wp:positionV>
                <wp:extent cx="2232025" cy="779780"/>
                <wp:effectExtent l="0" t="0" r="3175" b="7620"/>
                <wp:wrapTight wrapText="bothSides">
                  <wp:wrapPolygon edited="0">
                    <wp:start x="0" y="0"/>
                    <wp:lineTo x="0" y="21107"/>
                    <wp:lineTo x="21385" y="21107"/>
                    <wp:lineTo x="21385" y="0"/>
                    <wp:lineTo x="0" y="0"/>
                  </wp:wrapPolygon>
                </wp:wrapTight>
                <wp:docPr id="11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  <w:t>Title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Address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Phone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•</w:t>
                            </w: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email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</w:t>
                            </w:r>
                          </w:p>
                          <w:p w:rsidR="008B1902" w:rsidRPr="00472AB7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www.</w:t>
                            </w:r>
                            <w:r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20.95pt;margin-top:388.25pt;width:175.75pt;height:61.4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" filled="f" stroked="f">
                <v:textbox inset="0,0,0,0">
                  <w:txbxContent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  <w:t>Name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  <w:t>Title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Address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Phone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•</w:t>
                      </w: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email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</w:t>
                      </w:r>
                    </w:p>
                    <w:p w:rsidR="008B1902" w:rsidRPr="00472AB7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</w:pPr>
                      <w:r w:rsidRPr="00472AB7"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www.</w:t>
                      </w:r>
                      <w:r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address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328BFE5" wp14:editId="2D56ABEE">
                <wp:simplePos x="0" y="0"/>
                <wp:positionH relativeFrom="page">
                  <wp:posOffset>4114800</wp:posOffset>
                </wp:positionH>
                <wp:positionV relativeFrom="page">
                  <wp:posOffset>2858770</wp:posOffset>
                </wp:positionV>
                <wp:extent cx="2651760" cy="213360"/>
                <wp:effectExtent l="0" t="0" r="15240" b="15240"/>
                <wp:wrapTight wrapText="bothSides">
                  <wp:wrapPolygon edited="0">
                    <wp:start x="0" y="0"/>
                    <wp:lineTo x="0" y="20571"/>
                    <wp:lineTo x="21517" y="20571"/>
                    <wp:lineTo x="21517" y="0"/>
                    <wp:lineTo x="0" y="0"/>
                  </wp:wrapPolygon>
                </wp:wrapTight>
                <wp:docPr id="10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472AB7" w:rsidRDefault="008B1902" w:rsidP="008B1902">
                            <w:pPr>
                              <w:pStyle w:val="Name"/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  <w:t>Advancing the Status of Women Worldwide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24pt;margin-top:225.1pt;width:208.8pt;height:16.8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" filled="f" stroked="f">
                <v:textbox inset="0,0,0,0">
                  <w:txbxContent>
                    <w:p w:rsidR="008B1902" w:rsidRPr="00472AB7" w:rsidRDefault="008B1902" w:rsidP="008B1902">
                      <w:pPr>
                        <w:pStyle w:val="Name"/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</w:pPr>
                      <w:r w:rsidRPr="00472AB7"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  <w:t>Advancing the Status of Women Worldwide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10E86F9" wp14:editId="555D0387">
                <wp:simplePos x="0" y="0"/>
                <wp:positionH relativeFrom="page">
                  <wp:posOffset>4635500</wp:posOffset>
                </wp:positionH>
                <wp:positionV relativeFrom="page">
                  <wp:posOffset>2456180</wp:posOffset>
                </wp:positionV>
                <wp:extent cx="2502535" cy="438785"/>
                <wp:effectExtent l="0" t="0" r="12065" b="18415"/>
                <wp:wrapTight wrapText="bothSides">
                  <wp:wrapPolygon edited="0">
                    <wp:start x="0" y="0"/>
                    <wp:lineTo x="0" y="21256"/>
                    <wp:lineTo x="21485" y="21256"/>
                    <wp:lineTo x="21485" y="0"/>
                    <wp:lineTo x="0" y="0"/>
                  </wp:wrapPolygon>
                </wp:wrapTight>
                <wp:docPr id="10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8B1902" w:rsidRDefault="008B1902" w:rsidP="008B1902">
                            <w:pPr>
                              <w:pStyle w:val="Header"/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  <w:t xml:space="preserve"> Club of Name</w:t>
                            </w:r>
                          </w:p>
                          <w:p w:rsidR="008B1902" w:rsidRPr="00472AB7" w:rsidRDefault="008B1902" w:rsidP="008B1902">
                            <w:pPr>
                              <w:pStyle w:val="Header"/>
                              <w:rPr>
                                <w:rFonts w:ascii="Adobe Garamond Pro" w:hAnsi="Adobe Garamond Pro"/>
                                <w:color w:val="953A2C" w:themeColor="accent2" w:themeShade="BF"/>
                                <w14:ligatures w14:val="standard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Member of </w:t>
                            </w:r>
                            <w:proofErr w:type="spellStart"/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Zonta</w:t>
                            </w:r>
                            <w:proofErr w:type="spellEnd"/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International</w:t>
                            </w:r>
                            <w:r w:rsidRPr="00472AB7">
                              <w:rPr>
                                <w:rFonts w:ascii="Adobe Garamond Pro" w:hAnsi="Adobe Garamond Pro"/>
                                <w:bCs/>
                                <w:color w:val="953A2C" w:themeColor="accent2" w:themeShade="BF"/>
                                <w:position w:val="-10"/>
                                <w14:ligatures w14:val="standard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65pt;margin-top:193.4pt;width:197.05pt;height:34.5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" filled="f" stroked="f">
                <v:textbox inset="0,0,0,0">
                  <w:txbxContent>
                    <w:p w:rsidR="008B1902" w:rsidRPr="008B1902" w:rsidRDefault="008B1902" w:rsidP="008B1902">
                      <w:pPr>
                        <w:pStyle w:val="Header"/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</w:pPr>
                      <w:proofErr w:type="spellStart"/>
                      <w:r w:rsidRPr="008B1902"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  <w:t xml:space="preserve"> Club of Name</w:t>
                      </w:r>
                    </w:p>
                    <w:p w:rsidR="008B1902" w:rsidRPr="00472AB7" w:rsidRDefault="008B1902" w:rsidP="008B1902">
                      <w:pPr>
                        <w:pStyle w:val="Header"/>
                        <w:rPr>
                          <w:rFonts w:ascii="Adobe Garamond Pro" w:hAnsi="Adobe Garamond Pro"/>
                          <w:color w:val="953A2C" w:themeColor="accent2" w:themeShade="BF"/>
                          <w14:ligatures w14:val="standard"/>
                        </w:rPr>
                      </w:pPr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Member of </w:t>
                      </w:r>
                      <w:proofErr w:type="spellStart"/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Zonta</w:t>
                      </w:r>
                      <w:proofErr w:type="spellEnd"/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International</w:t>
                      </w:r>
                      <w:r w:rsidRPr="00472AB7">
                        <w:rPr>
                          <w:rFonts w:ascii="Adobe Garamond Pro" w:hAnsi="Adobe Garamond Pro"/>
                          <w:bCs/>
                          <w:color w:val="953A2C" w:themeColor="accent2" w:themeShade="BF"/>
                          <w:position w:val="-10"/>
                          <w14:ligatures w14:val="standard"/>
                        </w:rPr>
                        <w:t>®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8B1902">
        <w:rPr>
          <w:noProof/>
        </w:rPr>
        <w:drawing>
          <wp:anchor distT="0" distB="0" distL="114300" distR="114300" simplePos="0" relativeHeight="251746304" behindDoc="0" locked="0" layoutInCell="1" allowOverlap="1" wp14:anchorId="6C5D42A8" wp14:editId="50D32775">
            <wp:simplePos x="0" y="0"/>
            <wp:positionH relativeFrom="page">
              <wp:posOffset>4123055</wp:posOffset>
            </wp:positionH>
            <wp:positionV relativeFrom="page">
              <wp:posOffset>2456815</wp:posOffset>
            </wp:positionV>
            <wp:extent cx="371475" cy="344170"/>
            <wp:effectExtent l="0" t="0" r="9525" b="11430"/>
            <wp:wrapThrough wrapText="bothSides">
              <wp:wrapPolygon edited="0">
                <wp:start x="0" y="0"/>
                <wp:lineTo x="0" y="20723"/>
                <wp:lineTo x="20677" y="20723"/>
                <wp:lineTo x="20677" y="0"/>
                <wp:lineTo x="0" y="0"/>
              </wp:wrapPolygon>
            </wp:wrapThrough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a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902">
        <w:rPr>
          <w:noProof/>
        </w:rPr>
        <w:drawing>
          <wp:anchor distT="0" distB="0" distL="114300" distR="114300" simplePos="0" relativeHeight="251745280" behindDoc="0" locked="0" layoutInCell="1" allowOverlap="1" wp14:anchorId="4F9D9A3B" wp14:editId="6C32A465">
            <wp:simplePos x="0" y="0"/>
            <wp:positionH relativeFrom="page">
              <wp:posOffset>4123055</wp:posOffset>
            </wp:positionH>
            <wp:positionV relativeFrom="page">
              <wp:posOffset>3072130</wp:posOffset>
            </wp:positionV>
            <wp:extent cx="508635" cy="850265"/>
            <wp:effectExtent l="0" t="0" r="0" b="0"/>
            <wp:wrapThrough wrapText="bothSides">
              <wp:wrapPolygon edited="0">
                <wp:start x="0" y="0"/>
                <wp:lineTo x="0" y="20648"/>
                <wp:lineTo x="20494" y="20648"/>
                <wp:lineTo x="20494" y="0"/>
                <wp:lineTo x="0" y="0"/>
              </wp:wrapPolygon>
            </wp:wrapThrough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 Cowgirl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D9A429" wp14:editId="517BA145">
                <wp:simplePos x="0" y="0"/>
                <wp:positionH relativeFrom="page">
                  <wp:posOffset>4758690</wp:posOffset>
                </wp:positionH>
                <wp:positionV relativeFrom="page">
                  <wp:posOffset>3091180</wp:posOffset>
                </wp:positionV>
                <wp:extent cx="2232025" cy="831215"/>
                <wp:effectExtent l="0" t="0" r="3175" b="6985"/>
                <wp:wrapTight wrapText="bothSides">
                  <wp:wrapPolygon edited="0">
                    <wp:start x="0" y="0"/>
                    <wp:lineTo x="0" y="21121"/>
                    <wp:lineTo x="21385" y="21121"/>
                    <wp:lineTo x="21385" y="0"/>
                    <wp:lineTo x="0" y="0"/>
                  </wp:wrapPolygon>
                </wp:wrapTight>
                <wp:docPr id="10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  <w:t>Title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Address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Phone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•</w:t>
                            </w: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email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</w:t>
                            </w:r>
                          </w:p>
                          <w:p w:rsidR="008B1902" w:rsidRPr="008B1902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www.</w:t>
                            </w:r>
                            <w:r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74.7pt;margin-top:243.4pt;width:175.75pt;height:65.4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" filled="f" stroked="f">
                <v:textbox inset="0,0,0,0">
                  <w:txbxContent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  <w:t>Name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  <w:t>Title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Address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Phone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•</w:t>
                      </w: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email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</w:t>
                      </w:r>
                    </w:p>
                    <w:p w:rsidR="008B1902" w:rsidRPr="008B1902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</w:pPr>
                      <w:r w:rsidRPr="00472AB7"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www.</w:t>
                      </w:r>
                      <w:r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address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0EE6AEF5" wp14:editId="42D2AD25">
            <wp:simplePos x="0" y="0"/>
            <wp:positionH relativeFrom="page">
              <wp:posOffset>900430</wp:posOffset>
            </wp:positionH>
            <wp:positionV relativeFrom="page">
              <wp:posOffset>2456815</wp:posOffset>
            </wp:positionV>
            <wp:extent cx="371475" cy="344170"/>
            <wp:effectExtent l="0" t="0" r="9525" b="11430"/>
            <wp:wrapThrough wrapText="bothSides">
              <wp:wrapPolygon edited="0">
                <wp:start x="0" y="0"/>
                <wp:lineTo x="0" y="20723"/>
                <wp:lineTo x="20677" y="20723"/>
                <wp:lineTo x="20677" y="0"/>
                <wp:lineTo x="0" y="0"/>
              </wp:wrapPolygon>
            </wp:wrapThrough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a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27492A80" wp14:editId="3CF043F8">
            <wp:simplePos x="0" y="0"/>
            <wp:positionH relativeFrom="page">
              <wp:posOffset>900430</wp:posOffset>
            </wp:positionH>
            <wp:positionV relativeFrom="page">
              <wp:posOffset>3072130</wp:posOffset>
            </wp:positionV>
            <wp:extent cx="508635" cy="850265"/>
            <wp:effectExtent l="0" t="0" r="0" b="0"/>
            <wp:wrapThrough wrapText="bothSides">
              <wp:wrapPolygon edited="0">
                <wp:start x="0" y="0"/>
                <wp:lineTo x="0" y="20648"/>
                <wp:lineTo x="20494" y="20648"/>
                <wp:lineTo x="20494" y="0"/>
                <wp:lineTo x="0" y="0"/>
              </wp:wrapPolygon>
            </wp:wrapThrough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 Cowgirl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86C6845" wp14:editId="21E8FD7A">
                <wp:simplePos x="0" y="0"/>
                <wp:positionH relativeFrom="page">
                  <wp:posOffset>888365</wp:posOffset>
                </wp:positionH>
                <wp:positionV relativeFrom="page">
                  <wp:posOffset>2858770</wp:posOffset>
                </wp:positionV>
                <wp:extent cx="2651760" cy="213360"/>
                <wp:effectExtent l="0" t="0" r="15240" b="15240"/>
                <wp:wrapTight wrapText="bothSides">
                  <wp:wrapPolygon edited="0">
                    <wp:start x="0" y="0"/>
                    <wp:lineTo x="0" y="20571"/>
                    <wp:lineTo x="21517" y="20571"/>
                    <wp:lineTo x="21517" y="0"/>
                    <wp:lineTo x="0" y="0"/>
                  </wp:wrapPolygon>
                </wp:wrapTight>
                <wp:docPr id="10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472AB7" w:rsidRDefault="008B1902" w:rsidP="008B1902">
                            <w:pPr>
                              <w:pStyle w:val="JobTitle"/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  <w:t>Advancing the Status of Women Worldwide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69.95pt;margin-top:225.1pt;width:208.8pt;height:16.8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" filled="f" stroked="f">
                <v:textbox inset="0,0,0,0">
                  <w:txbxContent>
                    <w:p w:rsidR="008B1902" w:rsidRPr="00472AB7" w:rsidRDefault="008B1902" w:rsidP="008B1902">
                      <w:pPr>
                        <w:pStyle w:val="JobTitle"/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</w:pPr>
                      <w:r w:rsidRPr="00472AB7"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  <w:t>Advancing the Status of Women Worldwide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2510611" wp14:editId="79627E5B">
                <wp:simplePos x="0" y="0"/>
                <wp:positionH relativeFrom="page">
                  <wp:posOffset>1409065</wp:posOffset>
                </wp:positionH>
                <wp:positionV relativeFrom="page">
                  <wp:posOffset>2456180</wp:posOffset>
                </wp:positionV>
                <wp:extent cx="2502535" cy="438785"/>
                <wp:effectExtent l="0" t="0" r="12065" b="18415"/>
                <wp:wrapTight wrapText="bothSides">
                  <wp:wrapPolygon edited="0">
                    <wp:start x="0" y="0"/>
                    <wp:lineTo x="0" y="21256"/>
                    <wp:lineTo x="21485" y="21256"/>
                    <wp:lineTo x="21485" y="0"/>
                    <wp:lineTo x="0" y="0"/>
                  </wp:wrapPolygon>
                </wp:wrapTight>
                <wp:docPr id="10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8B1902" w:rsidRDefault="008B1902" w:rsidP="008B1902">
                            <w:pPr>
                              <w:pStyle w:val="Name"/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</w:pP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  <w:t xml:space="preserve"> Club of Name</w:t>
                            </w:r>
                          </w:p>
                          <w:p w:rsidR="008B1902" w:rsidRPr="008B1902" w:rsidRDefault="008B1902" w:rsidP="008B1902">
                            <w:pPr>
                              <w:pStyle w:val="Name"/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  <w14:ligatures w14:val="standard"/>
                              </w:rPr>
                            </w:pPr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 xml:space="preserve">Member of </w:t>
                            </w: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 xml:space="preserve"> International</w:t>
                            </w:r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bCs/>
                                <w:color w:val="953A2C" w:themeColor="accent2" w:themeShade="BF"/>
                                <w:position w:val="-10"/>
                                <w:sz w:val="24"/>
                                <w14:ligatures w14:val="standard"/>
                              </w:rPr>
                              <w:t>®</w:t>
                            </w:r>
                          </w:p>
                          <w:p w:rsidR="008B1902" w:rsidRDefault="008B1902" w:rsidP="008B19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10.95pt;margin-top:193.4pt;width:197.05pt;height:34.5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" filled="f" stroked="f">
                <v:textbox inset="0,0,0,0">
                  <w:txbxContent>
                    <w:p w:rsidR="008B1902" w:rsidRPr="008B1902" w:rsidRDefault="008B1902" w:rsidP="008B1902">
                      <w:pPr>
                        <w:pStyle w:val="Name"/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</w:pPr>
                      <w:proofErr w:type="spellStart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  <w:t xml:space="preserve"> Club of Name</w:t>
                      </w:r>
                    </w:p>
                    <w:p w:rsidR="008B1902" w:rsidRPr="008B1902" w:rsidRDefault="008B1902" w:rsidP="008B1902">
                      <w:pPr>
                        <w:pStyle w:val="Name"/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  <w14:ligatures w14:val="standard"/>
                        </w:rPr>
                      </w:pPr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 xml:space="preserve">Member of </w:t>
                      </w:r>
                      <w:proofErr w:type="spellStart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 xml:space="preserve"> International</w:t>
                      </w:r>
                      <w:r w:rsidRPr="008B1902">
                        <w:rPr>
                          <w:rFonts w:ascii="Adobe Garamond Pro" w:hAnsi="Adobe Garamond Pro"/>
                          <w:b w:val="0"/>
                          <w:bCs/>
                          <w:color w:val="953A2C" w:themeColor="accent2" w:themeShade="BF"/>
                          <w:position w:val="-10"/>
                          <w:sz w:val="24"/>
                          <w14:ligatures w14:val="standard"/>
                        </w:rPr>
                        <w:t>®</w:t>
                      </w:r>
                    </w:p>
                    <w:p w:rsidR="008B1902" w:rsidRDefault="008B1902" w:rsidP="008B1902"/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967480" wp14:editId="7100449D">
                <wp:simplePos x="0" y="0"/>
                <wp:positionH relativeFrom="page">
                  <wp:posOffset>1536065</wp:posOffset>
                </wp:positionH>
                <wp:positionV relativeFrom="page">
                  <wp:posOffset>3091180</wp:posOffset>
                </wp:positionV>
                <wp:extent cx="2232025" cy="779780"/>
                <wp:effectExtent l="0" t="0" r="3175" b="7620"/>
                <wp:wrapTight wrapText="bothSides">
                  <wp:wrapPolygon edited="0">
                    <wp:start x="0" y="0"/>
                    <wp:lineTo x="0" y="21107"/>
                    <wp:lineTo x="21385" y="21107"/>
                    <wp:lineTo x="21385" y="0"/>
                    <wp:lineTo x="0" y="0"/>
                  </wp:wrapPolygon>
                </wp:wrapTight>
                <wp:docPr id="10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  <w:t>Title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Address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Phone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•</w:t>
                            </w: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email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</w:t>
                            </w:r>
                          </w:p>
                          <w:p w:rsidR="008B1902" w:rsidRPr="00472AB7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www.</w:t>
                            </w:r>
                            <w:r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20.95pt;margin-top:243.4pt;width:175.75pt;height:61.4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" filled="f" stroked="f">
                <v:textbox inset="0,0,0,0">
                  <w:txbxContent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  <w:t>Name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  <w:t>Title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Address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Phone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•</w:t>
                      </w: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email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</w:t>
                      </w:r>
                    </w:p>
                    <w:p w:rsidR="008B1902" w:rsidRPr="00472AB7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</w:pPr>
                      <w:r w:rsidRPr="00472AB7"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www.</w:t>
                      </w:r>
                      <w:r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address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452DB87" wp14:editId="09BCA60F">
                <wp:simplePos x="0" y="0"/>
                <wp:positionH relativeFrom="page">
                  <wp:posOffset>4733290</wp:posOffset>
                </wp:positionH>
                <wp:positionV relativeFrom="page">
                  <wp:posOffset>1282700</wp:posOffset>
                </wp:positionV>
                <wp:extent cx="2232025" cy="831215"/>
                <wp:effectExtent l="0" t="0" r="3175" b="6985"/>
                <wp:wrapTight wrapText="bothSides">
                  <wp:wrapPolygon edited="0">
                    <wp:start x="0" y="0"/>
                    <wp:lineTo x="0" y="21121"/>
                    <wp:lineTo x="21385" y="21121"/>
                    <wp:lineTo x="21385" y="0"/>
                    <wp:lineTo x="0" y="0"/>
                  </wp:wrapPolygon>
                </wp:wrapTight>
                <wp:docPr id="9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  <w:t>Title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Address</w:t>
                            </w:r>
                          </w:p>
                          <w:p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Phone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•</w:t>
                            </w: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email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</w:t>
                            </w:r>
                          </w:p>
                          <w:p w:rsidR="008B1902" w:rsidRPr="008B1902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www.</w:t>
                            </w:r>
                            <w:r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72.7pt;margin-top:101pt;width:175.75pt;height:65.4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" filled="f" stroked="f">
                <v:textbox inset="0,0,0,0">
                  <w:txbxContent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  <w:t>Name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  <w:t>Title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Address</w:t>
                      </w:r>
                    </w:p>
                    <w:p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Phone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•</w:t>
                      </w: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email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</w:t>
                      </w:r>
                    </w:p>
                    <w:p w:rsidR="008B1902" w:rsidRPr="008B1902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</w:pPr>
                      <w:r w:rsidRPr="00472AB7"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www.</w:t>
                      </w:r>
                      <w:r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address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53B4306" wp14:editId="6D871225">
                <wp:simplePos x="0" y="0"/>
                <wp:positionH relativeFrom="page">
                  <wp:posOffset>4610100</wp:posOffset>
                </wp:positionH>
                <wp:positionV relativeFrom="page">
                  <wp:posOffset>647700</wp:posOffset>
                </wp:positionV>
                <wp:extent cx="2502535" cy="438785"/>
                <wp:effectExtent l="0" t="0" r="12065" b="18415"/>
                <wp:wrapTight wrapText="bothSides">
                  <wp:wrapPolygon edited="0">
                    <wp:start x="0" y="0"/>
                    <wp:lineTo x="0" y="21256"/>
                    <wp:lineTo x="21485" y="21256"/>
                    <wp:lineTo x="21485" y="0"/>
                    <wp:lineTo x="0" y="0"/>
                  </wp:wrapPolygon>
                </wp:wrapTight>
                <wp:docPr id="9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8B1902" w:rsidRDefault="008B1902" w:rsidP="008B1902">
                            <w:pPr>
                              <w:pStyle w:val="Header"/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  <w:t xml:space="preserve"> Club of Name</w:t>
                            </w:r>
                          </w:p>
                          <w:p w:rsidR="008B1902" w:rsidRPr="00472AB7" w:rsidRDefault="008B1902" w:rsidP="008B1902">
                            <w:pPr>
                              <w:pStyle w:val="Header"/>
                              <w:rPr>
                                <w:rFonts w:ascii="Adobe Garamond Pro" w:hAnsi="Adobe Garamond Pro"/>
                                <w:color w:val="953A2C" w:themeColor="accent2" w:themeShade="BF"/>
                                <w14:ligatures w14:val="standard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Member of </w:t>
                            </w:r>
                            <w:proofErr w:type="spellStart"/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Zonta</w:t>
                            </w:r>
                            <w:proofErr w:type="spellEnd"/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International</w:t>
                            </w:r>
                            <w:r w:rsidRPr="00472AB7">
                              <w:rPr>
                                <w:rFonts w:ascii="Adobe Garamond Pro" w:hAnsi="Adobe Garamond Pro"/>
                                <w:bCs/>
                                <w:color w:val="953A2C" w:themeColor="accent2" w:themeShade="BF"/>
                                <w:position w:val="-10"/>
                                <w14:ligatures w14:val="standard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63pt;margin-top:51pt;width:197.05pt;height:34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" filled="f" stroked="f">
                <v:textbox inset="0,0,0,0">
                  <w:txbxContent>
                    <w:p w:rsidR="008B1902" w:rsidRPr="008B1902" w:rsidRDefault="008B1902" w:rsidP="008B1902">
                      <w:pPr>
                        <w:pStyle w:val="Header"/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</w:pPr>
                      <w:proofErr w:type="spellStart"/>
                      <w:r w:rsidRPr="008B1902"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  <w:t xml:space="preserve"> Club of Name</w:t>
                      </w:r>
                    </w:p>
                    <w:p w:rsidR="008B1902" w:rsidRPr="00472AB7" w:rsidRDefault="008B1902" w:rsidP="008B1902">
                      <w:pPr>
                        <w:pStyle w:val="Header"/>
                        <w:rPr>
                          <w:rFonts w:ascii="Adobe Garamond Pro" w:hAnsi="Adobe Garamond Pro"/>
                          <w:color w:val="953A2C" w:themeColor="accent2" w:themeShade="BF"/>
                          <w14:ligatures w14:val="standard"/>
                        </w:rPr>
                      </w:pPr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Member of </w:t>
                      </w:r>
                      <w:proofErr w:type="spellStart"/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Zonta</w:t>
                      </w:r>
                      <w:proofErr w:type="spellEnd"/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International</w:t>
                      </w:r>
                      <w:r w:rsidRPr="00472AB7">
                        <w:rPr>
                          <w:rFonts w:ascii="Adobe Garamond Pro" w:hAnsi="Adobe Garamond Pro"/>
                          <w:bCs/>
                          <w:color w:val="953A2C" w:themeColor="accent2" w:themeShade="BF"/>
                          <w:position w:val="-10"/>
                          <w14:ligatures w14:val="standard"/>
                        </w:rPr>
                        <w:t>®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D014E4" wp14:editId="56BE6DFB">
                <wp:simplePos x="0" y="0"/>
                <wp:positionH relativeFrom="page">
                  <wp:posOffset>4089400</wp:posOffset>
                </wp:positionH>
                <wp:positionV relativeFrom="page">
                  <wp:posOffset>1050290</wp:posOffset>
                </wp:positionV>
                <wp:extent cx="2651760" cy="213360"/>
                <wp:effectExtent l="0" t="0" r="15240" b="15240"/>
                <wp:wrapTight wrapText="bothSides">
                  <wp:wrapPolygon edited="0">
                    <wp:start x="0" y="0"/>
                    <wp:lineTo x="0" y="20571"/>
                    <wp:lineTo x="21517" y="20571"/>
                    <wp:lineTo x="21517" y="0"/>
                    <wp:lineTo x="0" y="0"/>
                  </wp:wrapPolygon>
                </wp:wrapTight>
                <wp:docPr id="10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1902" w:rsidRPr="00472AB7" w:rsidRDefault="008B1902" w:rsidP="008B1902">
                            <w:pPr>
                              <w:pStyle w:val="HeaderChar"/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  <w:t>Advancing the Status of Women Worldwide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22pt;margin-top:82.7pt;width:208.8pt;height:16.8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" filled="f" stroked="f">
                <v:textbox inset="0,0,0,0">
                  <w:txbxContent>
                    <w:p w:rsidR="008B1902" w:rsidRPr="00472AB7" w:rsidRDefault="008B1902" w:rsidP="008B1902">
                      <w:pPr>
                        <w:pStyle w:val="HeaderChar"/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</w:pPr>
                      <w:r w:rsidRPr="00472AB7"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  <w:t>Advancing the Status of Women Worldwide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8B1902">
        <w:rPr>
          <w:noProof/>
        </w:rPr>
        <w:drawing>
          <wp:anchor distT="0" distB="0" distL="114300" distR="114300" simplePos="0" relativeHeight="251734016" behindDoc="0" locked="0" layoutInCell="1" allowOverlap="1" wp14:anchorId="628E1976" wp14:editId="0073B790">
            <wp:simplePos x="0" y="0"/>
            <wp:positionH relativeFrom="page">
              <wp:posOffset>4097655</wp:posOffset>
            </wp:positionH>
            <wp:positionV relativeFrom="page">
              <wp:posOffset>648335</wp:posOffset>
            </wp:positionV>
            <wp:extent cx="371475" cy="344170"/>
            <wp:effectExtent l="0" t="0" r="9525" b="11430"/>
            <wp:wrapThrough wrapText="bothSides">
              <wp:wrapPolygon edited="0">
                <wp:start x="0" y="0"/>
                <wp:lineTo x="0" y="20723"/>
                <wp:lineTo x="20677" y="20723"/>
                <wp:lineTo x="20677" y="0"/>
                <wp:lineTo x="0" y="0"/>
              </wp:wrapPolygon>
            </wp:wrapThrough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a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902">
        <w:rPr>
          <w:noProof/>
        </w:rPr>
        <w:drawing>
          <wp:anchor distT="0" distB="0" distL="114300" distR="114300" simplePos="0" relativeHeight="251732992" behindDoc="0" locked="0" layoutInCell="1" allowOverlap="1" wp14:anchorId="7255ADCE" wp14:editId="5BF9B544">
            <wp:simplePos x="0" y="0"/>
            <wp:positionH relativeFrom="page">
              <wp:posOffset>4097655</wp:posOffset>
            </wp:positionH>
            <wp:positionV relativeFrom="page">
              <wp:posOffset>1263650</wp:posOffset>
            </wp:positionV>
            <wp:extent cx="508635" cy="850265"/>
            <wp:effectExtent l="0" t="0" r="0" b="0"/>
            <wp:wrapThrough wrapText="bothSides">
              <wp:wrapPolygon edited="0">
                <wp:start x="0" y="0"/>
                <wp:lineTo x="0" y="20648"/>
                <wp:lineTo x="20494" y="20648"/>
                <wp:lineTo x="20494" y="0"/>
                <wp:lineTo x="0" y="0"/>
              </wp:wrapPolygon>
            </wp:wrapThrough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 Cowgirl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AB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ABD9A2" wp14:editId="7CC8CCDA">
                <wp:simplePos x="0" y="0"/>
                <wp:positionH relativeFrom="page">
                  <wp:posOffset>862965</wp:posOffset>
                </wp:positionH>
                <wp:positionV relativeFrom="page">
                  <wp:posOffset>1050290</wp:posOffset>
                </wp:positionV>
                <wp:extent cx="2651760" cy="213360"/>
                <wp:effectExtent l="0" t="0" r="15240" b="15240"/>
                <wp:wrapTight wrapText="bothSides">
                  <wp:wrapPolygon edited="0">
                    <wp:start x="0" y="0"/>
                    <wp:lineTo x="0" y="20571"/>
                    <wp:lineTo x="21517" y="20571"/>
                    <wp:lineTo x="21517" y="0"/>
                    <wp:lineTo x="0" y="0"/>
                  </wp:wrapPolygon>
                </wp:wrapTight>
                <wp:docPr id="7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2AB7" w:rsidRPr="00472AB7" w:rsidRDefault="00472AB7" w:rsidP="00512063">
                            <w:pPr>
                              <w:pStyle w:val="JobTitle"/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  <w:t>Advancing the Status of Women Worldwide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67.95pt;margin-top:82.7pt;width:208.8pt;height:16.8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" filled="f" stroked="f">
                <v:textbox inset="0,0,0,0">
                  <w:txbxContent>
                    <w:p w:rsidR="00472AB7" w:rsidRPr="00472AB7" w:rsidRDefault="00472AB7" w:rsidP="00512063">
                      <w:pPr>
                        <w:pStyle w:val="JobTitle"/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</w:pPr>
                      <w:r w:rsidRPr="00472AB7"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  <w:t>Advancing the Status of Women Worldwide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72AB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67BF75" wp14:editId="2D28B383">
                <wp:simplePos x="0" y="0"/>
                <wp:positionH relativeFrom="page">
                  <wp:posOffset>1383665</wp:posOffset>
                </wp:positionH>
                <wp:positionV relativeFrom="page">
                  <wp:posOffset>647700</wp:posOffset>
                </wp:positionV>
                <wp:extent cx="2502535" cy="438785"/>
                <wp:effectExtent l="0" t="0" r="12065" b="18415"/>
                <wp:wrapTight wrapText="bothSides">
                  <wp:wrapPolygon edited="0">
                    <wp:start x="0" y="0"/>
                    <wp:lineTo x="0" y="21256"/>
                    <wp:lineTo x="21485" y="21256"/>
                    <wp:lineTo x="21485" y="0"/>
                    <wp:lineTo x="0" y="0"/>
                  </wp:wrapPolygon>
                </wp:wrapTight>
                <wp:docPr id="7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2AB7" w:rsidRPr="008B1902" w:rsidRDefault="00472AB7" w:rsidP="00512063">
                            <w:pPr>
                              <w:pStyle w:val="Name"/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</w:pP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  <w:t xml:space="preserve"> Club of Name</w:t>
                            </w:r>
                          </w:p>
                          <w:p w:rsidR="00472AB7" w:rsidRPr="008B1902" w:rsidRDefault="00472AB7" w:rsidP="00512063">
                            <w:pPr>
                              <w:pStyle w:val="Name"/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  <w14:ligatures w14:val="standard"/>
                              </w:rPr>
                            </w:pPr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 xml:space="preserve">Member of </w:t>
                            </w: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 xml:space="preserve"> International</w:t>
                            </w:r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bCs/>
                                <w:color w:val="953A2C" w:themeColor="accent2" w:themeShade="BF"/>
                                <w:position w:val="-10"/>
                                <w:sz w:val="24"/>
                                <w14:ligatures w14:val="standard"/>
                              </w:rPr>
                              <w:t>®</w:t>
                            </w:r>
                          </w:p>
                          <w:p w:rsidR="008B1902" w:rsidRDefault="008B19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08.95pt;margin-top:51pt;width:197.05pt;height:34.5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" filled="f" stroked="f">
                <v:textbox inset="0,0,0,0">
                  <w:txbxContent>
                    <w:p w:rsidR="00472AB7" w:rsidRPr="008B1902" w:rsidRDefault="00472AB7" w:rsidP="00512063">
                      <w:pPr>
                        <w:pStyle w:val="Name"/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</w:pPr>
                      <w:proofErr w:type="spellStart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  <w:t xml:space="preserve"> Club of Name</w:t>
                      </w:r>
                    </w:p>
                    <w:p w:rsidR="00472AB7" w:rsidRPr="008B1902" w:rsidRDefault="00472AB7" w:rsidP="00512063">
                      <w:pPr>
                        <w:pStyle w:val="Name"/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  <w14:ligatures w14:val="standard"/>
                        </w:rPr>
                      </w:pPr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 xml:space="preserve">Member of </w:t>
                      </w:r>
                      <w:proofErr w:type="spellStart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 xml:space="preserve"> International</w:t>
                      </w:r>
                      <w:r w:rsidRPr="008B1902">
                        <w:rPr>
                          <w:rFonts w:ascii="Adobe Garamond Pro" w:hAnsi="Adobe Garamond Pro"/>
                          <w:b w:val="0"/>
                          <w:bCs/>
                          <w:color w:val="953A2C" w:themeColor="accent2" w:themeShade="BF"/>
                          <w:position w:val="-10"/>
                          <w:sz w:val="24"/>
                          <w14:ligatures w14:val="standard"/>
                        </w:rPr>
                        <w:t>®</w:t>
                      </w:r>
                    </w:p>
                    <w:p w:rsidR="008B1902" w:rsidRDefault="008B1902"/>
                  </w:txbxContent>
                </v:textbox>
                <w10:wrap type="tight" anchorx="page" anchory="page"/>
              </v:shape>
            </w:pict>
          </mc:Fallback>
        </mc:AlternateContent>
      </w:r>
      <w:r w:rsidR="00472AB7">
        <w:rPr>
          <w:noProof/>
        </w:rPr>
        <w:drawing>
          <wp:anchor distT="0" distB="0" distL="114300" distR="114300" simplePos="0" relativeHeight="251727872" behindDoc="0" locked="0" layoutInCell="1" allowOverlap="1" wp14:anchorId="0D7B716C" wp14:editId="53BB04FD">
            <wp:simplePos x="0" y="0"/>
            <wp:positionH relativeFrom="page">
              <wp:posOffset>875030</wp:posOffset>
            </wp:positionH>
            <wp:positionV relativeFrom="page">
              <wp:posOffset>648335</wp:posOffset>
            </wp:positionV>
            <wp:extent cx="371475" cy="344170"/>
            <wp:effectExtent l="0" t="0" r="9525" b="11430"/>
            <wp:wrapThrough wrapText="bothSides">
              <wp:wrapPolygon edited="0">
                <wp:start x="0" y="0"/>
                <wp:lineTo x="0" y="20723"/>
                <wp:lineTo x="20677" y="20723"/>
                <wp:lineTo x="20677" y="0"/>
                <wp:lineTo x="0" y="0"/>
              </wp:wrapPolygon>
            </wp:wrapThrough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a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AB7">
        <w:rPr>
          <w:noProof/>
        </w:rPr>
        <w:drawing>
          <wp:anchor distT="0" distB="0" distL="114300" distR="114300" simplePos="0" relativeHeight="251726848" behindDoc="0" locked="0" layoutInCell="1" allowOverlap="1" wp14:anchorId="48BB460F" wp14:editId="537B99B8">
            <wp:simplePos x="0" y="0"/>
            <wp:positionH relativeFrom="page">
              <wp:posOffset>875030</wp:posOffset>
            </wp:positionH>
            <wp:positionV relativeFrom="page">
              <wp:posOffset>1263650</wp:posOffset>
            </wp:positionV>
            <wp:extent cx="508635" cy="850265"/>
            <wp:effectExtent l="0" t="0" r="0" b="0"/>
            <wp:wrapThrough wrapText="bothSides">
              <wp:wrapPolygon edited="0">
                <wp:start x="0" y="0"/>
                <wp:lineTo x="0" y="20648"/>
                <wp:lineTo x="20494" y="20648"/>
                <wp:lineTo x="20494" y="0"/>
                <wp:lineTo x="0" y="0"/>
              </wp:wrapPolygon>
            </wp:wrapThrough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 Cowgirl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0B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C513BE" wp14:editId="6E932913">
                <wp:simplePos x="0" y="0"/>
                <wp:positionH relativeFrom="page">
                  <wp:posOffset>1510665</wp:posOffset>
                </wp:positionH>
                <wp:positionV relativeFrom="page">
                  <wp:posOffset>1282700</wp:posOffset>
                </wp:positionV>
                <wp:extent cx="2232025" cy="779780"/>
                <wp:effectExtent l="0" t="0" r="3175" b="7620"/>
                <wp:wrapTight wrapText="bothSides">
                  <wp:wrapPolygon edited="0">
                    <wp:start x="0" y="0"/>
                    <wp:lineTo x="0" y="21107"/>
                    <wp:lineTo x="21385" y="21107"/>
                    <wp:lineTo x="21385" y="0"/>
                    <wp:lineTo x="0" y="0"/>
                  </wp:wrapPolygon>
                </wp:wrapTight>
                <wp:docPr id="5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2AB7" w:rsidRPr="00EF50B9" w:rsidRDefault="008B1902" w:rsidP="00EF50B9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:rsidR="00472AB7" w:rsidRPr="00EF50B9" w:rsidRDefault="008B1902" w:rsidP="00EF50B9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  <w:t>Title</w:t>
                            </w:r>
                          </w:p>
                          <w:p w:rsidR="00472AB7" w:rsidRPr="00EF50B9" w:rsidRDefault="008B1902" w:rsidP="00EF50B9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Address</w:t>
                            </w:r>
                          </w:p>
                          <w:p w:rsidR="00472AB7" w:rsidRPr="00EF50B9" w:rsidRDefault="008B1902" w:rsidP="00EF50B9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Phone</w:t>
                            </w:r>
                            <w:r w:rsidR="00472AB7"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•</w:t>
                            </w: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email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</w:t>
                            </w:r>
                          </w:p>
                          <w:p w:rsidR="00472AB7" w:rsidRPr="00472AB7" w:rsidRDefault="00472AB7" w:rsidP="00EF50B9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www.</w:t>
                            </w:r>
                            <w:r w:rsidR="008B1902"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  <w:p w:rsidR="00472AB7" w:rsidRPr="00EF50B9" w:rsidRDefault="00472AB7" w:rsidP="00AB3ACC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18.95pt;margin-top:101pt;width:175.75pt;height:61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" filled="f" stroked="f">
                <v:textbox inset="0,0,0,0">
                  <w:txbxContent>
                    <w:p w:rsidR="00472AB7" w:rsidRPr="00EF50B9" w:rsidRDefault="008B1902" w:rsidP="00EF50B9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  <w:t>Name</w:t>
                      </w:r>
                    </w:p>
                    <w:p w:rsidR="00472AB7" w:rsidRPr="00EF50B9" w:rsidRDefault="008B1902" w:rsidP="00EF50B9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  <w:t>Title</w:t>
                      </w:r>
                    </w:p>
                    <w:p w:rsidR="00472AB7" w:rsidRPr="00EF50B9" w:rsidRDefault="008B1902" w:rsidP="00EF50B9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Address</w:t>
                      </w:r>
                    </w:p>
                    <w:p w:rsidR="00472AB7" w:rsidRPr="00EF50B9" w:rsidRDefault="008B1902" w:rsidP="00EF50B9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Phone</w:t>
                      </w:r>
                      <w:r w:rsidR="00472AB7"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•</w:t>
                      </w: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email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</w:t>
                      </w:r>
                    </w:p>
                    <w:p w:rsidR="00472AB7" w:rsidRPr="00472AB7" w:rsidRDefault="00472AB7" w:rsidP="00EF50B9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</w:pPr>
                      <w:r w:rsidRPr="00472AB7"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www.</w:t>
                      </w:r>
                      <w:r w:rsidR="008B1902"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address</w:t>
                      </w:r>
                    </w:p>
                    <w:p w:rsidR="00472AB7" w:rsidRPr="00EF50B9" w:rsidRDefault="00472AB7" w:rsidP="00AB3ACC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285406" w:rsidSect="00285406">
      <w:headerReference w:type="default" r:id="rId10"/>
      <w:pgSz w:w="12240" w:h="15840"/>
      <w:pgMar w:top="720" w:right="1080" w:bottom="72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AB7" w:rsidRDefault="00472AB7">
      <w:pPr>
        <w:spacing w:after="0"/>
      </w:pPr>
      <w:r>
        <w:separator/>
      </w:r>
    </w:p>
  </w:endnote>
  <w:endnote w:type="continuationSeparator" w:id="0">
    <w:p w:rsidR="00472AB7" w:rsidRDefault="00472AB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AB7" w:rsidRDefault="00472AB7">
      <w:pPr>
        <w:spacing w:after="0"/>
      </w:pPr>
      <w:r>
        <w:separator/>
      </w:r>
    </w:p>
  </w:footnote>
  <w:footnote w:type="continuationSeparator" w:id="0">
    <w:p w:rsidR="00472AB7" w:rsidRDefault="00472AB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AB7" w:rsidRDefault="00472AB7">
    <w:pPr>
      <w:pStyle w:val="Header"/>
    </w:pPr>
    <w:bookmarkStart w:id="2" w:name="_MacBuGuideStaticData_720H"/>
    <w:bookmarkStart w:id="3" w:name="_MacBuGuideStaticData_11160V"/>
    <w:bookmarkStart w:id="4" w:name="_MacBuGuideStaticData_1080V"/>
    <w:bookmarkStart w:id="5" w:name="_MacBuGuideStaticData_6120V"/>
    <w:bookmarkStart w:id="6" w:name="_MacBuGuideStaticData_12240H"/>
    <w:bookmarkStart w:id="7" w:name="_MacBuGuideStaticData_6470H"/>
    <w:bookmarkStart w:id="8" w:name="_MacBuGuideStaticData_9350H"/>
    <w:bookmarkStart w:id="9" w:name="_MacBuGuideStaticData_15120H"/>
    <w:bookmarkStart w:id="10" w:name="_MacBuGuideStaticData_3600H"/>
  </w:p>
  <w:bookmarkEnd w:id="2"/>
  <w:bookmarkEnd w:id="3"/>
  <w:bookmarkEnd w:id="4"/>
  <w:bookmarkEnd w:id="5"/>
  <w:bookmarkEnd w:id="6"/>
  <w:bookmarkEnd w:id="7"/>
  <w:bookmarkEnd w:id="8"/>
  <w:bookmarkEnd w:id="9"/>
  <w:bookmarkEnd w:id="10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60DC8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2"/>
    <w:docVar w:name="OpenInPublishingView" w:val="0"/>
    <w:docVar w:name="ShowStaticGuides" w:val="1"/>
  </w:docVars>
  <w:rsids>
    <w:rsidRoot w:val="00EF50B9"/>
    <w:rsid w:val="001A11DB"/>
    <w:rsid w:val="0022216C"/>
    <w:rsid w:val="00285406"/>
    <w:rsid w:val="002A5012"/>
    <w:rsid w:val="00323209"/>
    <w:rsid w:val="003C0CB5"/>
    <w:rsid w:val="004531F5"/>
    <w:rsid w:val="00472AB7"/>
    <w:rsid w:val="00483F53"/>
    <w:rsid w:val="00512063"/>
    <w:rsid w:val="00610C52"/>
    <w:rsid w:val="006200C4"/>
    <w:rsid w:val="0066364B"/>
    <w:rsid w:val="006D66DF"/>
    <w:rsid w:val="007C60B2"/>
    <w:rsid w:val="008B1902"/>
    <w:rsid w:val="00940E64"/>
    <w:rsid w:val="00973838"/>
    <w:rsid w:val="00997587"/>
    <w:rsid w:val="00A87C24"/>
    <w:rsid w:val="00AB3ACC"/>
    <w:rsid w:val="00B90A14"/>
    <w:rsid w:val="00BD3D12"/>
    <w:rsid w:val="00CE4AE8"/>
    <w:rsid w:val="00CF20AB"/>
    <w:rsid w:val="00DA19E9"/>
    <w:rsid w:val="00DC2923"/>
    <w:rsid w:val="00DE3B94"/>
    <w:rsid w:val="00DF03D6"/>
    <w:rsid w:val="00EE59FB"/>
    <w:rsid w:val="00EF50B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5719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  <w:lsdException w:name="header" w:uiPriority="99"/>
  </w:latentStyles>
  <w:style w:type="paragraph" w:default="1" w:styleId="Normal">
    <w:name w:val="Normal"/>
    <w:qFormat/>
    <w:rsid w:val="008B19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9C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639CC"/>
  </w:style>
  <w:style w:type="paragraph" w:styleId="Footer">
    <w:name w:val="footer"/>
    <w:basedOn w:val="Normal"/>
    <w:link w:val="FooterChar"/>
    <w:uiPriority w:val="99"/>
    <w:unhideWhenUsed/>
    <w:rsid w:val="00B639C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639CC"/>
  </w:style>
  <w:style w:type="paragraph" w:customStyle="1" w:styleId="Organization">
    <w:name w:val="Organization"/>
    <w:basedOn w:val="Normal"/>
    <w:qFormat/>
    <w:rsid w:val="00940E64"/>
    <w:pPr>
      <w:spacing w:after="0"/>
    </w:pPr>
    <w:rPr>
      <w:b/>
      <w:color w:val="BE3A26" w:themeColor="accent1"/>
    </w:rPr>
  </w:style>
  <w:style w:type="paragraph" w:customStyle="1" w:styleId="Name">
    <w:name w:val="Name"/>
    <w:basedOn w:val="Normal"/>
    <w:qFormat/>
    <w:rsid w:val="00973838"/>
    <w:pPr>
      <w:spacing w:after="0"/>
    </w:pPr>
    <w:rPr>
      <w:b/>
      <w:color w:val="BE3A26" w:themeColor="accent1"/>
      <w:sz w:val="28"/>
    </w:rPr>
  </w:style>
  <w:style w:type="paragraph" w:customStyle="1" w:styleId="ContactDetails">
    <w:name w:val="Contact Details"/>
    <w:basedOn w:val="Normal"/>
    <w:qFormat/>
    <w:rsid w:val="00973838"/>
    <w:pPr>
      <w:spacing w:after="0"/>
      <w:jc w:val="right"/>
    </w:pPr>
    <w:rPr>
      <w:color w:val="58595B" w:themeColor="text2"/>
      <w:sz w:val="16"/>
    </w:rPr>
  </w:style>
  <w:style w:type="paragraph" w:customStyle="1" w:styleId="AddressDetails">
    <w:name w:val="Address Details"/>
    <w:basedOn w:val="ContactDetails"/>
    <w:qFormat/>
    <w:rsid w:val="00323209"/>
    <w:pPr>
      <w:jc w:val="left"/>
    </w:pPr>
  </w:style>
  <w:style w:type="paragraph" w:customStyle="1" w:styleId="JobTitle">
    <w:name w:val="Job Title"/>
    <w:basedOn w:val="Normal"/>
    <w:qFormat/>
    <w:rsid w:val="00973838"/>
    <w:pPr>
      <w:spacing w:after="0"/>
    </w:pPr>
    <w:rPr>
      <w:color w:val="58595B" w:themeColor="text2"/>
      <w:sz w:val="20"/>
    </w:rPr>
  </w:style>
  <w:style w:type="character" w:styleId="Hyperlink">
    <w:name w:val="Hyperlink"/>
    <w:basedOn w:val="DefaultParagraphFont"/>
    <w:rsid w:val="00EF50B9"/>
    <w:rPr>
      <w:color w:val="F4772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  <w:lsdException w:name="header" w:uiPriority="99"/>
  </w:latentStyles>
  <w:style w:type="paragraph" w:default="1" w:styleId="Normal">
    <w:name w:val="Normal"/>
    <w:qFormat/>
    <w:rsid w:val="008B19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9C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639CC"/>
  </w:style>
  <w:style w:type="paragraph" w:styleId="Footer">
    <w:name w:val="footer"/>
    <w:basedOn w:val="Normal"/>
    <w:link w:val="FooterChar"/>
    <w:uiPriority w:val="99"/>
    <w:unhideWhenUsed/>
    <w:rsid w:val="00B639C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639CC"/>
  </w:style>
  <w:style w:type="paragraph" w:customStyle="1" w:styleId="Organization">
    <w:name w:val="Organization"/>
    <w:basedOn w:val="Normal"/>
    <w:qFormat/>
    <w:rsid w:val="00940E64"/>
    <w:pPr>
      <w:spacing w:after="0"/>
    </w:pPr>
    <w:rPr>
      <w:b/>
      <w:color w:val="BE3A26" w:themeColor="accent1"/>
    </w:rPr>
  </w:style>
  <w:style w:type="paragraph" w:customStyle="1" w:styleId="Name">
    <w:name w:val="Name"/>
    <w:basedOn w:val="Normal"/>
    <w:qFormat/>
    <w:rsid w:val="00973838"/>
    <w:pPr>
      <w:spacing w:after="0"/>
    </w:pPr>
    <w:rPr>
      <w:b/>
      <w:color w:val="BE3A26" w:themeColor="accent1"/>
      <w:sz w:val="28"/>
    </w:rPr>
  </w:style>
  <w:style w:type="paragraph" w:customStyle="1" w:styleId="ContactDetails">
    <w:name w:val="Contact Details"/>
    <w:basedOn w:val="Normal"/>
    <w:qFormat/>
    <w:rsid w:val="00973838"/>
    <w:pPr>
      <w:spacing w:after="0"/>
      <w:jc w:val="right"/>
    </w:pPr>
    <w:rPr>
      <w:color w:val="58595B" w:themeColor="text2"/>
      <w:sz w:val="16"/>
    </w:rPr>
  </w:style>
  <w:style w:type="paragraph" w:customStyle="1" w:styleId="AddressDetails">
    <w:name w:val="Address Details"/>
    <w:basedOn w:val="ContactDetails"/>
    <w:qFormat/>
    <w:rsid w:val="00323209"/>
    <w:pPr>
      <w:jc w:val="left"/>
    </w:pPr>
  </w:style>
  <w:style w:type="paragraph" w:customStyle="1" w:styleId="JobTitle">
    <w:name w:val="Job Title"/>
    <w:basedOn w:val="Normal"/>
    <w:qFormat/>
    <w:rsid w:val="00973838"/>
    <w:pPr>
      <w:spacing w:after="0"/>
    </w:pPr>
    <w:rPr>
      <w:color w:val="58595B" w:themeColor="text2"/>
      <w:sz w:val="20"/>
    </w:rPr>
  </w:style>
  <w:style w:type="character" w:styleId="Hyperlink">
    <w:name w:val="Hyperlink"/>
    <w:basedOn w:val="DefaultParagraphFont"/>
    <w:rsid w:val="00EF50B9"/>
    <w:rPr>
      <w:color w:val="F4772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image" Target="media/image2.tif"/><Relationship Id="rId1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usiness%20Cards:Insignia%20Business%20Card.dotx" TargetMode="External"/></Relationships>
</file>

<file path=word/theme/theme1.xml><?xml version="1.0" encoding="utf-8"?>
<a:theme xmlns:a="http://schemas.openxmlformats.org/drawingml/2006/main" name="Insignia Business Card">
  <a:themeElements>
    <a:clrScheme name="Insignia Business Card">
      <a:dk1>
        <a:sysClr val="windowText" lastClr="000000"/>
      </a:dk1>
      <a:lt1>
        <a:sysClr val="window" lastClr="FFFFFF"/>
      </a:lt1>
      <a:dk2>
        <a:srgbClr val="58595B"/>
      </a:dk2>
      <a:lt2>
        <a:srgbClr val="C6C8CA"/>
      </a:lt2>
      <a:accent1>
        <a:srgbClr val="BE3A26"/>
      </a:accent1>
      <a:accent2>
        <a:srgbClr val="C6503D"/>
      </a:accent2>
      <a:accent3>
        <a:srgbClr val="92B948"/>
      </a:accent3>
      <a:accent4>
        <a:srgbClr val="C5DE91"/>
      </a:accent4>
      <a:accent5>
        <a:srgbClr val="9A9ACC"/>
      </a:accent5>
      <a:accent6>
        <a:srgbClr val="3B4A9F"/>
      </a:accent6>
      <a:hlink>
        <a:srgbClr val="F47721"/>
      </a:hlink>
      <a:folHlink>
        <a:srgbClr val="FAAF4C"/>
      </a:folHlink>
    </a:clrScheme>
    <a:fontScheme name="Insignia Business Card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Insignia Business Card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Insignia Business Card.dotx</Template>
  <TotalTime>29</TotalTime>
  <Pages>1</Pages>
  <Words>7</Words>
  <Characters>44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User</dc:creator>
  <cp:keywords/>
  <dc:description/>
  <cp:lastModifiedBy>Mac User</cp:lastModifiedBy>
  <cp:revision>1</cp:revision>
  <dcterms:created xsi:type="dcterms:W3CDTF">2014-05-19T04:24:00Z</dcterms:created>
  <dcterms:modified xsi:type="dcterms:W3CDTF">2014-05-19T04:58:00Z</dcterms:modified>
  <cp:category/>
</cp:coreProperties>
</file>