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3FE2D" w14:textId="77777777" w:rsidR="00285406" w:rsidRDefault="00632FCB">
      <w:r>
        <w:rPr>
          <w:noProof/>
        </w:rPr>
        <w:drawing>
          <wp:anchor distT="0" distB="0" distL="114300" distR="114300" simplePos="0" relativeHeight="251830272" behindDoc="0" locked="0" layoutInCell="1" allowOverlap="1" wp14:anchorId="7C6ACB3A" wp14:editId="280369D5">
            <wp:simplePos x="0" y="0"/>
            <wp:positionH relativeFrom="page">
              <wp:posOffset>4135120</wp:posOffset>
            </wp:positionH>
            <wp:positionV relativeFrom="page">
              <wp:posOffset>8618220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5FFCA4D" wp14:editId="6100AF1B">
            <wp:simplePos x="0" y="0"/>
            <wp:positionH relativeFrom="page">
              <wp:posOffset>875030</wp:posOffset>
            </wp:positionH>
            <wp:positionV relativeFrom="page">
              <wp:posOffset>8599170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4A956B" wp14:editId="32531851">
                <wp:simplePos x="0" y="0"/>
                <wp:positionH relativeFrom="page">
                  <wp:posOffset>4101465</wp:posOffset>
                </wp:positionH>
                <wp:positionV relativeFrom="page">
                  <wp:posOffset>8385810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3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28B9FC" w14:textId="77777777" w:rsidR="00632FCB" w:rsidRPr="00472AB7" w:rsidRDefault="00632FCB" w:rsidP="00632FCB">
                            <w:pPr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8" o:spid="_x0000_s1026" type="#_x0000_t202" style="position:absolute;margin-left:322.95pt;margin-top:660.3pt;width:208.8pt;height:16.8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BtDuo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" filled="f" stroked="f">
                <v:textbox inset="0,0,0,0">
                  <w:txbxContent>
                    <w:p w14:paraId="1028B9FC" w14:textId="77777777" w:rsidR="00632FCB" w:rsidRPr="00472AB7" w:rsidRDefault="00632FCB" w:rsidP="00632FCB">
                      <w:pPr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D8AB60" wp14:editId="6B335472">
                <wp:simplePos x="0" y="0"/>
                <wp:positionH relativeFrom="page">
                  <wp:posOffset>4622165</wp:posOffset>
                </wp:positionH>
                <wp:positionV relativeFrom="page">
                  <wp:posOffset>7983220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3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9D7318" w14:textId="77777777" w:rsidR="00632FCB" w:rsidRPr="008B1902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14:paraId="0C551AD7" w14:textId="77777777" w:rsidR="00632FCB" w:rsidRPr="00472AB7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margin-left:363.95pt;margin-top:628.6pt;width:197.05pt;height:34.5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kaewCAAB1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" filled="f" stroked="f">
                <v:textbox inset="0,0,0,0">
                  <w:txbxContent>
                    <w:p w14:paraId="2D9D7318" w14:textId="77777777" w:rsidR="00632FCB" w:rsidRPr="008B1902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14:paraId="0C551AD7" w14:textId="77777777" w:rsidR="00632FCB" w:rsidRPr="00472AB7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826176" behindDoc="0" locked="0" layoutInCell="1" allowOverlap="1" wp14:anchorId="2B3B79B3" wp14:editId="23B88B3D">
            <wp:simplePos x="0" y="0"/>
            <wp:positionH relativeFrom="page">
              <wp:posOffset>4109720</wp:posOffset>
            </wp:positionH>
            <wp:positionV relativeFrom="page">
              <wp:posOffset>7983855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C27A60" wp14:editId="34DD9F33">
                <wp:simplePos x="0" y="0"/>
                <wp:positionH relativeFrom="page">
                  <wp:posOffset>4745355</wp:posOffset>
                </wp:positionH>
                <wp:positionV relativeFrom="page">
                  <wp:posOffset>8618220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A435B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2646FCC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0C5D69B1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76AC72A1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50B687B1" w14:textId="77777777" w:rsidR="00632FCB" w:rsidRPr="008B1902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margin-left:373.65pt;margin-top:678.6pt;width:175.75pt;height:65.4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" filled="f" stroked="f">
                <v:textbox inset="0,0,0,0">
                  <w:txbxContent>
                    <w:p w14:paraId="6F8A435B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2646FCC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0C5D69B1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76AC72A1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50B687B1" w14:textId="77777777" w:rsidR="00632FCB" w:rsidRPr="008B1902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353137C7" wp14:editId="3C359560">
            <wp:simplePos x="0" y="0"/>
            <wp:positionH relativeFrom="page">
              <wp:posOffset>887095</wp:posOffset>
            </wp:positionH>
            <wp:positionV relativeFrom="page">
              <wp:posOffset>7983855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B053AC" wp14:editId="7D86D87B">
                <wp:simplePos x="0" y="0"/>
                <wp:positionH relativeFrom="page">
                  <wp:posOffset>875030</wp:posOffset>
                </wp:positionH>
                <wp:positionV relativeFrom="page">
                  <wp:posOffset>8385810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3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3500E7" w14:textId="77777777" w:rsidR="00632FCB" w:rsidRPr="00472AB7" w:rsidRDefault="00632FCB" w:rsidP="00632FCB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8.9pt;margin-top:660.3pt;width:208.8pt;height:16.8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YN+eo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" filled="f" stroked="f">
                <v:textbox inset="0,0,0,0">
                  <w:txbxContent>
                    <w:p w14:paraId="193500E7" w14:textId="77777777" w:rsidR="00632FCB" w:rsidRPr="00472AB7" w:rsidRDefault="00632FCB" w:rsidP="00632FCB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2BCF36" wp14:editId="60B90D14">
                <wp:simplePos x="0" y="0"/>
                <wp:positionH relativeFrom="page">
                  <wp:posOffset>1395730</wp:posOffset>
                </wp:positionH>
                <wp:positionV relativeFrom="page">
                  <wp:posOffset>7983220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3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07263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14:paraId="2341214C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14:paraId="14A73894" w14:textId="77777777" w:rsidR="00632FCB" w:rsidRDefault="00632FCB" w:rsidP="00632F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9.9pt;margin-top:628.6pt;width:197.05pt;height:34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rm3+wCAAB1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" filled="f" stroked="f">
                <v:textbox inset="0,0,0,0">
                  <w:txbxContent>
                    <w:p w14:paraId="42507263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14:paraId="2341214C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14:paraId="14A73894" w14:textId="77777777" w:rsidR="00632FCB" w:rsidRDefault="00632FCB" w:rsidP="00632FCB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379687" wp14:editId="0D967FDB">
                <wp:simplePos x="0" y="0"/>
                <wp:positionH relativeFrom="page">
                  <wp:posOffset>1522730</wp:posOffset>
                </wp:positionH>
                <wp:positionV relativeFrom="page">
                  <wp:posOffset>8618220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3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EF7405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4D42951E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0E5F8DA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02CAB6E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35D8B230" w14:textId="77777777" w:rsidR="00632FCB" w:rsidRPr="00472AB7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55389A3B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9.9pt;margin-top:678.6pt;width:175.75pt;height:61.4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6+nu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" filled="f" stroked="f">
                <v:textbox inset="0,0,0,0">
                  <w:txbxContent>
                    <w:p w14:paraId="10EF7405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4D42951E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0E5F8DA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02CAB6E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35D8B230" w14:textId="77777777" w:rsidR="00632FCB" w:rsidRPr="00472AB7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14:paraId="55389A3B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61B39A9F" wp14:editId="423FAA17">
            <wp:simplePos x="0" y="0"/>
            <wp:positionH relativeFrom="page">
              <wp:posOffset>4101465</wp:posOffset>
            </wp:positionH>
            <wp:positionV relativeFrom="page">
              <wp:posOffset>6738620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F6D1684" wp14:editId="3705777B">
            <wp:simplePos x="0" y="0"/>
            <wp:positionH relativeFrom="page">
              <wp:posOffset>841375</wp:posOffset>
            </wp:positionH>
            <wp:positionV relativeFrom="page">
              <wp:posOffset>6719570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C585FE" wp14:editId="1FB25916">
                <wp:simplePos x="0" y="0"/>
                <wp:positionH relativeFrom="page">
                  <wp:posOffset>4067810</wp:posOffset>
                </wp:positionH>
                <wp:positionV relativeFrom="page">
                  <wp:posOffset>6506210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2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202E57" w14:textId="77777777" w:rsidR="00632FCB" w:rsidRPr="00472AB7" w:rsidRDefault="00632FCB" w:rsidP="00632FCB">
                            <w:pPr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0.3pt;margin-top:512.3pt;width:208.8pt;height:16.8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" filled="f" stroked="f">
                <v:textbox inset="0,0,0,0">
                  <w:txbxContent>
                    <w:p w14:paraId="6D202E57" w14:textId="77777777" w:rsidR="00632FCB" w:rsidRPr="00472AB7" w:rsidRDefault="00632FCB" w:rsidP="00632FCB">
                      <w:pPr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10657B" wp14:editId="4811D3E9">
                <wp:simplePos x="0" y="0"/>
                <wp:positionH relativeFrom="page">
                  <wp:posOffset>4588510</wp:posOffset>
                </wp:positionH>
                <wp:positionV relativeFrom="page">
                  <wp:posOffset>6103620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2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C2EA6" w14:textId="77777777" w:rsidR="00632FCB" w:rsidRPr="008B1902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14:paraId="07E6867A" w14:textId="77777777" w:rsidR="00632FCB" w:rsidRPr="00472AB7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1.3pt;margin-top:480.6pt;width:197.05pt;height:34.5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hzyOwCAAB1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" filled="f" stroked="f">
                <v:textbox inset="0,0,0,0">
                  <w:txbxContent>
                    <w:p w14:paraId="678C2EA6" w14:textId="77777777" w:rsidR="00632FCB" w:rsidRPr="008B1902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14:paraId="07E6867A" w14:textId="77777777" w:rsidR="00632FCB" w:rsidRPr="00472AB7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814912" behindDoc="0" locked="0" layoutInCell="1" allowOverlap="1" wp14:anchorId="6EFB5C45" wp14:editId="3C0FBFF9">
            <wp:simplePos x="0" y="0"/>
            <wp:positionH relativeFrom="page">
              <wp:posOffset>4076065</wp:posOffset>
            </wp:positionH>
            <wp:positionV relativeFrom="page">
              <wp:posOffset>6104255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3448581" wp14:editId="36C27BBB">
                <wp:simplePos x="0" y="0"/>
                <wp:positionH relativeFrom="page">
                  <wp:posOffset>4711700</wp:posOffset>
                </wp:positionH>
                <wp:positionV relativeFrom="page">
                  <wp:posOffset>6738620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2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626E32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372A2D2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681446AD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6CE85C8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293350CF" w14:textId="77777777" w:rsidR="00632FCB" w:rsidRPr="008B1902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1pt;margin-top:530.6pt;width:175.75pt;height:65.4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" filled="f" stroked="f">
                <v:textbox inset="0,0,0,0">
                  <w:txbxContent>
                    <w:p w14:paraId="0C626E32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372A2D2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681446AD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6CE85C8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293350CF" w14:textId="77777777" w:rsidR="00632FCB" w:rsidRPr="008B1902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5E1194EA" wp14:editId="638AC8FF">
            <wp:simplePos x="0" y="0"/>
            <wp:positionH relativeFrom="page">
              <wp:posOffset>853440</wp:posOffset>
            </wp:positionH>
            <wp:positionV relativeFrom="page">
              <wp:posOffset>6104255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4DBF5E" wp14:editId="67B36618">
                <wp:simplePos x="0" y="0"/>
                <wp:positionH relativeFrom="page">
                  <wp:posOffset>841375</wp:posOffset>
                </wp:positionH>
                <wp:positionV relativeFrom="page">
                  <wp:posOffset>6506210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0DB60D" w14:textId="77777777" w:rsidR="00632FCB" w:rsidRPr="00472AB7" w:rsidRDefault="00632FCB" w:rsidP="00632FCB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6.25pt;margin-top:512.3pt;width:208.8pt;height:16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7aWOo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" filled="f" stroked="f">
                <v:textbox inset="0,0,0,0">
                  <w:txbxContent>
                    <w:p w14:paraId="3F0DB60D" w14:textId="77777777" w:rsidR="00632FCB" w:rsidRPr="00472AB7" w:rsidRDefault="00632FCB" w:rsidP="00632FCB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60849A" wp14:editId="59CBF8A3">
                <wp:simplePos x="0" y="0"/>
                <wp:positionH relativeFrom="page">
                  <wp:posOffset>1362075</wp:posOffset>
                </wp:positionH>
                <wp:positionV relativeFrom="page">
                  <wp:posOffset>6103620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76270E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14:paraId="7FC524F7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14:paraId="492812B0" w14:textId="77777777" w:rsidR="00632FCB" w:rsidRDefault="00632FCB" w:rsidP="00632F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7.25pt;margin-top:480.6pt;width:197.05pt;height:34.5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09buwCAAB1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" filled="f" stroked="f">
                <v:textbox inset="0,0,0,0">
                  <w:txbxContent>
                    <w:p w14:paraId="7076270E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14:paraId="7FC524F7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14:paraId="492812B0" w14:textId="77777777" w:rsidR="00632FCB" w:rsidRDefault="00632FCB" w:rsidP="00632FCB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0E6640" wp14:editId="20756158">
                <wp:simplePos x="0" y="0"/>
                <wp:positionH relativeFrom="page">
                  <wp:posOffset>1489075</wp:posOffset>
                </wp:positionH>
                <wp:positionV relativeFrom="page">
                  <wp:posOffset>6738620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F27E4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31E467C7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226E1749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748004C3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6E43A459" w14:textId="77777777" w:rsidR="00632FCB" w:rsidRPr="00472AB7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3404DFB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17.25pt;margin-top:530.6pt;width:175.75pt;height:61.4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063+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" filled="f" stroked="f">
                <v:textbox inset="0,0,0,0">
                  <w:txbxContent>
                    <w:p w14:paraId="40F27E4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31E467C7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226E1749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748004C3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6E43A459" w14:textId="77777777" w:rsidR="00632FCB" w:rsidRPr="00472AB7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14:paraId="3404DFB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2243A5F" wp14:editId="52E025D7">
            <wp:simplePos x="0" y="0"/>
            <wp:positionH relativeFrom="page">
              <wp:posOffset>4123055</wp:posOffset>
            </wp:positionH>
            <wp:positionV relativeFrom="page">
              <wp:posOffset>4921250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C188AA9" wp14:editId="548C6244">
            <wp:simplePos x="0" y="0"/>
            <wp:positionH relativeFrom="page">
              <wp:posOffset>862965</wp:posOffset>
            </wp:positionH>
            <wp:positionV relativeFrom="page">
              <wp:posOffset>4902200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A2A1B2" wp14:editId="0221FF16">
                <wp:simplePos x="0" y="0"/>
                <wp:positionH relativeFrom="page">
                  <wp:posOffset>4089400</wp:posOffset>
                </wp:positionH>
                <wp:positionV relativeFrom="page">
                  <wp:posOffset>4688840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54399" w14:textId="77777777" w:rsidR="00632FCB" w:rsidRPr="00472AB7" w:rsidRDefault="00632FCB" w:rsidP="00632FCB">
                            <w:pPr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2pt;margin-top:369.2pt;width:208.8pt;height:16.8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CbPOgCAAB1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" filled="f" stroked="f">
                <v:textbox inset="0,0,0,0">
                  <w:txbxContent>
                    <w:p w14:paraId="78154399" w14:textId="77777777" w:rsidR="00632FCB" w:rsidRPr="00472AB7" w:rsidRDefault="00632FCB" w:rsidP="00632FCB">
                      <w:pPr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43A52A" wp14:editId="5724229C">
                <wp:simplePos x="0" y="0"/>
                <wp:positionH relativeFrom="page">
                  <wp:posOffset>4610100</wp:posOffset>
                </wp:positionH>
                <wp:positionV relativeFrom="page">
                  <wp:posOffset>4286250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F78A2F" w14:textId="77777777" w:rsidR="00632FCB" w:rsidRPr="008B1902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14:paraId="017D021F" w14:textId="77777777" w:rsidR="00632FCB" w:rsidRPr="00472AB7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3pt;margin-top:337.5pt;width:197.05pt;height:34.5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BSW+oCAAB1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" filled="f" stroked="f">
                <v:textbox inset="0,0,0,0">
                  <w:txbxContent>
                    <w:p w14:paraId="26F78A2F" w14:textId="77777777" w:rsidR="00632FCB" w:rsidRPr="008B1902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14:paraId="017D021F" w14:textId="77777777" w:rsidR="00632FCB" w:rsidRPr="00472AB7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803648" behindDoc="0" locked="0" layoutInCell="1" allowOverlap="1" wp14:anchorId="2050B03D" wp14:editId="5285C769">
            <wp:simplePos x="0" y="0"/>
            <wp:positionH relativeFrom="page">
              <wp:posOffset>4097655</wp:posOffset>
            </wp:positionH>
            <wp:positionV relativeFrom="page">
              <wp:posOffset>4286885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3FEA46" wp14:editId="3C0B652F">
                <wp:simplePos x="0" y="0"/>
                <wp:positionH relativeFrom="page">
                  <wp:posOffset>4733290</wp:posOffset>
                </wp:positionH>
                <wp:positionV relativeFrom="page">
                  <wp:posOffset>4921250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B56DB3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53E15F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49DE59F6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722DFE0B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6977D75E" w14:textId="77777777" w:rsidR="00632FCB" w:rsidRPr="008B1902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72.7pt;margin-top:387.5pt;width:175.75pt;height:65.4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" filled="f" stroked="f">
                <v:textbox inset="0,0,0,0">
                  <w:txbxContent>
                    <w:p w14:paraId="12B56DB3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553E15F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49DE59F6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722DFE0B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6977D75E" w14:textId="77777777" w:rsidR="00632FCB" w:rsidRPr="008B1902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C358954" wp14:editId="4CE21968">
            <wp:simplePos x="0" y="0"/>
            <wp:positionH relativeFrom="page">
              <wp:posOffset>875030</wp:posOffset>
            </wp:positionH>
            <wp:positionV relativeFrom="page">
              <wp:posOffset>4286885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8F585F9" wp14:editId="1E21571C">
                <wp:simplePos x="0" y="0"/>
                <wp:positionH relativeFrom="page">
                  <wp:posOffset>862965</wp:posOffset>
                </wp:positionH>
                <wp:positionV relativeFrom="page">
                  <wp:posOffset>4688840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C35430" w14:textId="77777777" w:rsidR="00632FCB" w:rsidRPr="00472AB7" w:rsidRDefault="00632FCB" w:rsidP="00632FCB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7.95pt;margin-top:369.2pt;width:208.8pt;height:16.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Iw7+gCAAB0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" filled="f" stroked="f">
                <v:textbox inset="0,0,0,0">
                  <w:txbxContent>
                    <w:p w14:paraId="53C35430" w14:textId="77777777" w:rsidR="00632FCB" w:rsidRPr="00472AB7" w:rsidRDefault="00632FCB" w:rsidP="00632FCB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1782C0" wp14:editId="20FFAE5C">
                <wp:simplePos x="0" y="0"/>
                <wp:positionH relativeFrom="page">
                  <wp:posOffset>1383665</wp:posOffset>
                </wp:positionH>
                <wp:positionV relativeFrom="page">
                  <wp:posOffset>4286250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4C0334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14:paraId="5823B7FB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14:paraId="6D560D12" w14:textId="77777777" w:rsidR="00632FCB" w:rsidRDefault="00632FCB" w:rsidP="00632F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8.95pt;margin-top:337.5pt;width:197.05pt;height:34.5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RVQeoCAAB0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" filled="f" stroked="f">
                <v:textbox inset="0,0,0,0">
                  <w:txbxContent>
                    <w:p w14:paraId="2D4C0334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14:paraId="5823B7FB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14:paraId="6D560D12" w14:textId="77777777" w:rsidR="00632FCB" w:rsidRDefault="00632FCB" w:rsidP="00632FCB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BD0B227" wp14:editId="604F4228">
                <wp:simplePos x="0" y="0"/>
                <wp:positionH relativeFrom="page">
                  <wp:posOffset>1510665</wp:posOffset>
                </wp:positionH>
                <wp:positionV relativeFrom="page">
                  <wp:posOffset>4921250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481935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0FBCCF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66F3CB5E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31CDBD9A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3CEF785D" w14:textId="77777777" w:rsidR="00632FCB" w:rsidRPr="00472AB7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49E96333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18.95pt;margin-top:387.5pt;width:175.75pt;height:61.4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97Ru0CAABz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" filled="f" stroked="f">
                <v:textbox inset="0,0,0,0">
                  <w:txbxContent>
                    <w:p w14:paraId="08481935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50FBCCF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66F3CB5E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31CDBD9A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3CEF785D" w14:textId="77777777" w:rsidR="00632FCB" w:rsidRPr="00472AB7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14:paraId="49E96333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BA9D704" wp14:editId="1DAA902B">
            <wp:simplePos x="0" y="0"/>
            <wp:positionH relativeFrom="page">
              <wp:posOffset>4135120</wp:posOffset>
            </wp:positionH>
            <wp:positionV relativeFrom="page">
              <wp:posOffset>3101340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336981B0" wp14:editId="71A0FC06">
            <wp:simplePos x="0" y="0"/>
            <wp:positionH relativeFrom="page">
              <wp:posOffset>875030</wp:posOffset>
            </wp:positionH>
            <wp:positionV relativeFrom="page">
              <wp:posOffset>3082290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F17022" wp14:editId="1467AF3B">
                <wp:simplePos x="0" y="0"/>
                <wp:positionH relativeFrom="page">
                  <wp:posOffset>4101465</wp:posOffset>
                </wp:positionH>
                <wp:positionV relativeFrom="page">
                  <wp:posOffset>2868930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A6DFE" w14:textId="77777777" w:rsidR="00632FCB" w:rsidRPr="00472AB7" w:rsidRDefault="00632FCB" w:rsidP="00632FCB">
                            <w:pPr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2.95pt;margin-top:225.9pt;width:208.8pt;height:16.8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" filled="f" stroked="f">
                <v:textbox inset="0,0,0,0">
                  <w:txbxContent>
                    <w:p w14:paraId="2ABA6DFE" w14:textId="77777777" w:rsidR="00632FCB" w:rsidRPr="00472AB7" w:rsidRDefault="00632FCB" w:rsidP="00632FCB">
                      <w:pPr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BA2CF8" wp14:editId="495C0B52">
                <wp:simplePos x="0" y="0"/>
                <wp:positionH relativeFrom="page">
                  <wp:posOffset>4622165</wp:posOffset>
                </wp:positionH>
                <wp:positionV relativeFrom="page">
                  <wp:posOffset>2466340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247169" w14:textId="77777777" w:rsidR="00632FCB" w:rsidRPr="008B1902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14:paraId="3F1F70C8" w14:textId="77777777" w:rsidR="00632FCB" w:rsidRPr="00472AB7" w:rsidRDefault="00632FCB" w:rsidP="00632FCB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63.95pt;margin-top:194.2pt;width:197.05pt;height:34.5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" filled="f" stroked="f">
                <v:textbox inset="0,0,0,0">
                  <w:txbxContent>
                    <w:p w14:paraId="06247169" w14:textId="77777777" w:rsidR="00632FCB" w:rsidRPr="008B1902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14:paraId="3F1F70C8" w14:textId="77777777" w:rsidR="00632FCB" w:rsidRPr="00472AB7" w:rsidRDefault="00632FCB" w:rsidP="00632FCB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8B1902">
        <w:rPr>
          <w:noProof/>
        </w:rPr>
        <w:drawing>
          <wp:anchor distT="0" distB="0" distL="114300" distR="114300" simplePos="0" relativeHeight="251792384" behindDoc="0" locked="0" layoutInCell="1" allowOverlap="1" wp14:anchorId="6B2B31D6" wp14:editId="7323D1E7">
            <wp:simplePos x="0" y="0"/>
            <wp:positionH relativeFrom="page">
              <wp:posOffset>4109720</wp:posOffset>
            </wp:positionH>
            <wp:positionV relativeFrom="page">
              <wp:posOffset>2466975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90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38922A" wp14:editId="554C29DA">
                <wp:simplePos x="0" y="0"/>
                <wp:positionH relativeFrom="page">
                  <wp:posOffset>4745355</wp:posOffset>
                </wp:positionH>
                <wp:positionV relativeFrom="page">
                  <wp:posOffset>3101340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1AADC0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2D8871B2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667E966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215DA87E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2115BBE6" w14:textId="77777777" w:rsidR="00632FCB" w:rsidRPr="008B1902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73.65pt;margin-top:244.2pt;width:175.75pt;height:65.4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" filled="f" stroked="f">
                <v:textbox inset="0,0,0,0">
                  <w:txbxContent>
                    <w:p w14:paraId="2F1AADC0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2D8871B2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667E966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215DA87E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2115BBE6" w14:textId="77777777" w:rsidR="00632FCB" w:rsidRPr="008B1902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5EE6CCE" wp14:editId="06D10829">
            <wp:simplePos x="0" y="0"/>
            <wp:positionH relativeFrom="page">
              <wp:posOffset>887095</wp:posOffset>
            </wp:positionH>
            <wp:positionV relativeFrom="page">
              <wp:posOffset>2466975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32C0E6" wp14:editId="621EED47">
                <wp:simplePos x="0" y="0"/>
                <wp:positionH relativeFrom="page">
                  <wp:posOffset>875030</wp:posOffset>
                </wp:positionH>
                <wp:positionV relativeFrom="page">
                  <wp:posOffset>2868930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B3D9F9" w14:textId="77777777" w:rsidR="00632FCB" w:rsidRPr="00472AB7" w:rsidRDefault="00632FCB" w:rsidP="00632FCB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8.9pt;margin-top:225.9pt;width:208.8pt;height:16.8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5jYukCAABz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" filled="f" stroked="f">
                <v:textbox inset="0,0,0,0">
                  <w:txbxContent>
                    <w:p w14:paraId="4FB3D9F9" w14:textId="77777777" w:rsidR="00632FCB" w:rsidRPr="00472AB7" w:rsidRDefault="00632FCB" w:rsidP="00632FCB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819FB2" wp14:editId="22D866E1">
                <wp:simplePos x="0" y="0"/>
                <wp:positionH relativeFrom="page">
                  <wp:posOffset>1395730</wp:posOffset>
                </wp:positionH>
                <wp:positionV relativeFrom="page">
                  <wp:posOffset>2466340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6A7F53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14:paraId="0EA36188" w14:textId="77777777" w:rsidR="00632FCB" w:rsidRPr="008B1902" w:rsidRDefault="00632FCB" w:rsidP="00632FCB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14:paraId="2CE168BD" w14:textId="77777777" w:rsidR="00632FCB" w:rsidRDefault="00632FCB" w:rsidP="00632FC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09.9pt;margin-top:194.2pt;width:197.05pt;height:34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sYgeoCAABz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" filled="f" stroked="f">
                <v:textbox inset="0,0,0,0">
                  <w:txbxContent>
                    <w:p w14:paraId="166A7F53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14:paraId="0EA36188" w14:textId="77777777" w:rsidR="00632FCB" w:rsidRPr="008B1902" w:rsidRDefault="00632FCB" w:rsidP="00632FCB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14:paraId="2CE168BD" w14:textId="77777777" w:rsidR="00632FCB" w:rsidRDefault="00632FCB" w:rsidP="00632FCB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EF78D6" wp14:editId="17FBA54D">
                <wp:simplePos x="0" y="0"/>
                <wp:positionH relativeFrom="page">
                  <wp:posOffset>1522730</wp:posOffset>
                </wp:positionH>
                <wp:positionV relativeFrom="page">
                  <wp:posOffset>3101340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1A422F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1869E7C2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31ECB96C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619223B2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3E705E19" w14:textId="77777777" w:rsidR="00632FCB" w:rsidRPr="00472AB7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77D6B746" w14:textId="77777777" w:rsidR="00632FCB" w:rsidRPr="00EF50B9" w:rsidRDefault="00632FCB" w:rsidP="00632FCB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19.9pt;margin-top:244.2pt;width:175.75pt;height:61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gTVOoCAABr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" filled="f" stroked="f">
                <v:textbox inset="0,0,0,0">
                  <w:txbxContent>
                    <w:p w14:paraId="661A422F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1869E7C2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31ECB96C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619223B2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3E705E19" w14:textId="77777777" w:rsidR="00632FCB" w:rsidRPr="00472AB7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14:paraId="77D6B746" w14:textId="77777777" w:rsidR="00632FCB" w:rsidRPr="00EF50B9" w:rsidRDefault="00632FCB" w:rsidP="00632FCB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C01429B" wp14:editId="476500A9">
            <wp:simplePos x="0" y="0"/>
            <wp:positionH relativeFrom="page">
              <wp:posOffset>4123055</wp:posOffset>
            </wp:positionH>
            <wp:positionV relativeFrom="page">
              <wp:posOffset>1282700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8D730C2" wp14:editId="42764264">
            <wp:simplePos x="0" y="0"/>
            <wp:positionH relativeFrom="page">
              <wp:posOffset>862965</wp:posOffset>
            </wp:positionH>
            <wp:positionV relativeFrom="page">
              <wp:posOffset>1263650</wp:posOffset>
            </wp:positionV>
            <wp:extent cx="508635" cy="850265"/>
            <wp:effectExtent l="0" t="0" r="0" b="0"/>
            <wp:wrapThrough wrapText="bothSides">
              <wp:wrapPolygon edited="0">
                <wp:start x="0" y="0"/>
                <wp:lineTo x="0" y="20648"/>
                <wp:lineTo x="20494" y="20648"/>
                <wp:lineTo x="2049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 Cowgirl with ros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902" w:rsidRPr="008B190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DDCDD8" wp14:editId="512EB74D">
                <wp:simplePos x="0" y="0"/>
                <wp:positionH relativeFrom="page">
                  <wp:posOffset>4733290</wp:posOffset>
                </wp:positionH>
                <wp:positionV relativeFrom="page">
                  <wp:posOffset>1282700</wp:posOffset>
                </wp:positionV>
                <wp:extent cx="2232025" cy="831215"/>
                <wp:effectExtent l="0" t="0" r="3175" b="6985"/>
                <wp:wrapTight wrapText="bothSides">
                  <wp:wrapPolygon edited="0">
                    <wp:start x="0" y="0"/>
                    <wp:lineTo x="0" y="21121"/>
                    <wp:lineTo x="21385" y="21121"/>
                    <wp:lineTo x="21385" y="0"/>
                    <wp:lineTo x="0" y="0"/>
                  </wp:wrapPolygon>
                </wp:wrapTight>
                <wp:docPr id="9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D7E828" w14:textId="77777777"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58F21AC0" w14:textId="77777777"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5AF917E2" w14:textId="77777777"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211614AB" w14:textId="77777777" w:rsidR="008B1902" w:rsidRPr="00EF50B9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6723963F" w14:textId="77777777" w:rsidR="008B1902" w:rsidRPr="008B1902" w:rsidRDefault="008B1902" w:rsidP="008B1902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72.7pt;margin-top:101pt;width:175.75pt;height:65.4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" filled="f" stroked="f">
                <v:textbox inset="0,0,0,0">
                  <w:txbxContent>
                    <w:p w14:paraId="3FD7E828" w14:textId="77777777"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58F21AC0" w14:textId="77777777"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5AF917E2" w14:textId="77777777"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211614AB" w14:textId="77777777" w:rsidR="008B1902" w:rsidRPr="00EF50B9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6723963F" w14:textId="77777777" w:rsidR="008B1902" w:rsidRPr="008B1902" w:rsidRDefault="008B1902" w:rsidP="008B1902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1902" w:rsidRPr="008B190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3AEB07" wp14:editId="57572E27">
                <wp:simplePos x="0" y="0"/>
                <wp:positionH relativeFrom="page">
                  <wp:posOffset>4610100</wp:posOffset>
                </wp:positionH>
                <wp:positionV relativeFrom="page">
                  <wp:posOffset>647700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9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616F8" w14:textId="77777777" w:rsidR="008B1902" w:rsidRPr="008B1902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color w:val="953A2C" w:themeColor="accent2" w:themeShade="BF"/>
                                <w:sz w:val="28"/>
                                <w:szCs w:val="28"/>
                              </w:rPr>
                              <w:t xml:space="preserve"> Club of Name</w:t>
                            </w:r>
                          </w:p>
                          <w:p w14:paraId="0C0C15F1" w14:textId="77777777" w:rsidR="008B1902" w:rsidRPr="00472AB7" w:rsidRDefault="008B1902" w:rsidP="008B1902">
                            <w:pPr>
                              <w:pStyle w:val="Header"/>
                              <w:rPr>
                                <w:rFonts w:ascii="Adobe Garamond Pro" w:hAnsi="Adobe Garamond Pro"/>
                                <w:color w:val="953A2C" w:themeColor="accent2" w:themeShade="BF"/>
                                <w14:ligatures w14:val="standard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Member of </w:t>
                            </w:r>
                            <w:proofErr w:type="spellStart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472AB7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International</w:t>
                            </w:r>
                            <w:r w:rsidRPr="00472AB7">
                              <w:rPr>
                                <w:rFonts w:ascii="Adobe Garamond Pro" w:hAnsi="Adobe Garamond Pro"/>
                                <w:bCs/>
                                <w:color w:val="953A2C" w:themeColor="accent2" w:themeShade="BF"/>
                                <w:position w:val="-10"/>
                                <w14:ligatures w14:val="standard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63pt;margin-top:51pt;width:197.05pt;height:34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" filled="f" stroked="f">
                <v:textbox inset="0,0,0,0">
                  <w:txbxContent>
                    <w:p w14:paraId="6EE616F8" w14:textId="77777777" w:rsidR="008B1902" w:rsidRPr="008B1902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color w:val="953A2C" w:themeColor="accent2" w:themeShade="BF"/>
                          <w:sz w:val="28"/>
                          <w:szCs w:val="28"/>
                        </w:rPr>
                        <w:t xml:space="preserve"> Club of Name</w:t>
                      </w:r>
                    </w:p>
                    <w:p w14:paraId="0C0C15F1" w14:textId="77777777" w:rsidR="008B1902" w:rsidRPr="00472AB7" w:rsidRDefault="008B1902" w:rsidP="008B1902">
                      <w:pPr>
                        <w:pStyle w:val="Header"/>
                        <w:rPr>
                          <w:rFonts w:ascii="Adobe Garamond Pro" w:hAnsi="Adobe Garamond Pro"/>
                          <w:color w:val="953A2C" w:themeColor="accent2" w:themeShade="BF"/>
                          <w14:ligatures w14:val="standard"/>
                        </w:rPr>
                      </w:pPr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Member of </w:t>
                      </w:r>
                      <w:proofErr w:type="spellStart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472AB7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International</w:t>
                      </w:r>
                      <w:r w:rsidRPr="00472AB7">
                        <w:rPr>
                          <w:rFonts w:ascii="Adobe Garamond Pro" w:hAnsi="Adobe Garamond Pro"/>
                          <w:bCs/>
                          <w:color w:val="953A2C" w:themeColor="accent2" w:themeShade="BF"/>
                          <w:position w:val="-10"/>
                          <w14:ligatures w14:val="standard"/>
                        </w:rPr>
                        <w:t>®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1902" w:rsidRPr="008B190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927A5D" wp14:editId="7C6D26B6">
                <wp:simplePos x="0" y="0"/>
                <wp:positionH relativeFrom="page">
                  <wp:posOffset>4089400</wp:posOffset>
                </wp:positionH>
                <wp:positionV relativeFrom="page">
                  <wp:posOffset>1050290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10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76B513" w14:textId="77777777" w:rsidR="008B1902" w:rsidRPr="00472AB7" w:rsidRDefault="008B1902" w:rsidP="008B1902">
                            <w:pPr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2pt;margin-top:82.7pt;width:208.8pt;height:16.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" filled="f" stroked="f">
                <v:textbox inset="0,0,0,0">
                  <w:txbxContent>
                    <w:p w14:paraId="4876B513" w14:textId="77777777" w:rsidR="008B1902" w:rsidRPr="00472AB7" w:rsidRDefault="008B1902" w:rsidP="008B1902">
                      <w:pPr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1902" w:rsidRPr="008B1902">
        <w:rPr>
          <w:noProof/>
        </w:rPr>
        <w:drawing>
          <wp:anchor distT="0" distB="0" distL="114300" distR="114300" simplePos="0" relativeHeight="251734016" behindDoc="0" locked="0" layoutInCell="1" allowOverlap="1" wp14:anchorId="027307A9" wp14:editId="11F99578">
            <wp:simplePos x="0" y="0"/>
            <wp:positionH relativeFrom="page">
              <wp:posOffset>4097655</wp:posOffset>
            </wp:positionH>
            <wp:positionV relativeFrom="page">
              <wp:posOffset>648335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AB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E7E37B" wp14:editId="110EA9B9">
                <wp:simplePos x="0" y="0"/>
                <wp:positionH relativeFrom="page">
                  <wp:posOffset>862965</wp:posOffset>
                </wp:positionH>
                <wp:positionV relativeFrom="page">
                  <wp:posOffset>1050290</wp:posOffset>
                </wp:positionV>
                <wp:extent cx="2651760" cy="213360"/>
                <wp:effectExtent l="0" t="0" r="15240" b="15240"/>
                <wp:wrapTight wrapText="bothSides">
                  <wp:wrapPolygon edited="0">
                    <wp:start x="0" y="0"/>
                    <wp:lineTo x="0" y="20571"/>
                    <wp:lineTo x="21517" y="20571"/>
                    <wp:lineTo x="21517" y="0"/>
                    <wp:lineTo x="0" y="0"/>
                  </wp:wrapPolygon>
                </wp:wrapTight>
                <wp:docPr id="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A24BBF" w14:textId="77777777" w:rsidR="00472AB7" w:rsidRPr="00472AB7" w:rsidRDefault="00472AB7" w:rsidP="00512063">
                            <w:pPr>
                              <w:pStyle w:val="JobTitle"/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i/>
                                <w:color w:val="953A2C" w:themeColor="accent2" w:themeShade="BF"/>
                                <w:szCs w:val="20"/>
                              </w:rPr>
                              <w:t>Advancing the Status of Women Worldwide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67.95pt;margin-top:82.7pt;width:208.8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" filled="f" stroked="f">
                <v:textbox inset="0,0,0,0">
                  <w:txbxContent>
                    <w:p w14:paraId="58A24BBF" w14:textId="77777777" w:rsidR="00472AB7" w:rsidRPr="00472AB7" w:rsidRDefault="00472AB7" w:rsidP="00512063">
                      <w:pPr>
                        <w:pStyle w:val="JobTitle"/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</w:pPr>
                      <w:r w:rsidRPr="00472AB7">
                        <w:rPr>
                          <w:rFonts w:ascii="Adobe Garamond Pro" w:hAnsi="Adobe Garamond Pro"/>
                          <w:i/>
                          <w:color w:val="953A2C" w:themeColor="accent2" w:themeShade="BF"/>
                          <w:szCs w:val="20"/>
                        </w:rPr>
                        <w:t>Advancing the Status of Women Worldwide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2AB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91CEFB" wp14:editId="46BE7CE7">
                <wp:simplePos x="0" y="0"/>
                <wp:positionH relativeFrom="page">
                  <wp:posOffset>1383665</wp:posOffset>
                </wp:positionH>
                <wp:positionV relativeFrom="page">
                  <wp:posOffset>647700</wp:posOffset>
                </wp:positionV>
                <wp:extent cx="2502535" cy="438785"/>
                <wp:effectExtent l="0" t="0" r="12065" b="18415"/>
                <wp:wrapTight wrapText="bothSides">
                  <wp:wrapPolygon edited="0">
                    <wp:start x="0" y="0"/>
                    <wp:lineTo x="0" y="21256"/>
                    <wp:lineTo x="21485" y="21256"/>
                    <wp:lineTo x="21485" y="0"/>
                    <wp:lineTo x="0" y="0"/>
                  </wp:wrapPolygon>
                </wp:wrapTight>
                <wp:docPr id="7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2D57A3" w14:textId="77777777" w:rsidR="00472AB7" w:rsidRPr="008B1902" w:rsidRDefault="00472AB7" w:rsidP="00512063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</w:pP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</w:rPr>
                              <w:t xml:space="preserve"> Club of Name</w:t>
                            </w:r>
                          </w:p>
                          <w:p w14:paraId="0987F1CB" w14:textId="77777777" w:rsidR="00472AB7" w:rsidRPr="008B1902" w:rsidRDefault="00472AB7" w:rsidP="00512063">
                            <w:pPr>
                              <w:pStyle w:val="Name"/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  <w14:ligatures w14:val="standard"/>
                              </w:rPr>
                            </w:pP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Member of </w:t>
                            </w:r>
                            <w:proofErr w:type="spellStart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>Zonta</w:t>
                            </w:r>
                            <w:proofErr w:type="spellEnd"/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color w:val="953A2C" w:themeColor="accent2" w:themeShade="BF"/>
                                <w:sz w:val="24"/>
                              </w:rPr>
                              <w:t xml:space="preserve"> International</w:t>
                            </w:r>
                            <w:r w:rsidRPr="008B1902">
                              <w:rPr>
                                <w:rFonts w:ascii="Adobe Garamond Pro" w:hAnsi="Adobe Garamond Pro"/>
                                <w:b w:val="0"/>
                                <w:bCs/>
                                <w:color w:val="953A2C" w:themeColor="accent2" w:themeShade="BF"/>
                                <w:position w:val="-10"/>
                                <w:sz w:val="24"/>
                                <w14:ligatures w14:val="standard"/>
                              </w:rPr>
                              <w:t>®</w:t>
                            </w:r>
                          </w:p>
                          <w:p w14:paraId="3F53A9AD" w14:textId="77777777" w:rsidR="008B1902" w:rsidRDefault="008B19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08.95pt;margin-top:51pt;width:197.05pt;height:34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" filled="f" stroked="f">
                <v:textbox inset="0,0,0,0">
                  <w:txbxContent>
                    <w:p w14:paraId="7F2D57A3" w14:textId="77777777" w:rsidR="00472AB7" w:rsidRPr="008B1902" w:rsidRDefault="00472AB7" w:rsidP="00512063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</w:pP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</w:rPr>
                        <w:t xml:space="preserve"> Club of Name</w:t>
                      </w:r>
                    </w:p>
                    <w:p w14:paraId="0987F1CB" w14:textId="77777777" w:rsidR="00472AB7" w:rsidRPr="008B1902" w:rsidRDefault="00472AB7" w:rsidP="00512063">
                      <w:pPr>
                        <w:pStyle w:val="Name"/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  <w14:ligatures w14:val="standard"/>
                        </w:rPr>
                      </w:pPr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Member of </w:t>
                      </w:r>
                      <w:proofErr w:type="spellStart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>Zonta</w:t>
                      </w:r>
                      <w:proofErr w:type="spellEnd"/>
                      <w:r w:rsidRPr="008B1902">
                        <w:rPr>
                          <w:rFonts w:ascii="Adobe Garamond Pro" w:hAnsi="Adobe Garamond Pro"/>
                          <w:b w:val="0"/>
                          <w:color w:val="953A2C" w:themeColor="accent2" w:themeShade="BF"/>
                          <w:sz w:val="24"/>
                        </w:rPr>
                        <w:t xml:space="preserve"> International</w:t>
                      </w:r>
                      <w:r w:rsidRPr="008B1902">
                        <w:rPr>
                          <w:rFonts w:ascii="Adobe Garamond Pro" w:hAnsi="Adobe Garamond Pro"/>
                          <w:b w:val="0"/>
                          <w:bCs/>
                          <w:color w:val="953A2C" w:themeColor="accent2" w:themeShade="BF"/>
                          <w:position w:val="-10"/>
                          <w:sz w:val="24"/>
                          <w14:ligatures w14:val="standard"/>
                        </w:rPr>
                        <w:t>®</w:t>
                      </w:r>
                    </w:p>
                    <w:p w14:paraId="3F53A9AD" w14:textId="77777777" w:rsidR="008B1902" w:rsidRDefault="008B1902"/>
                  </w:txbxContent>
                </v:textbox>
                <w10:wrap type="tight" anchorx="page" anchory="page"/>
              </v:shape>
            </w:pict>
          </mc:Fallback>
        </mc:AlternateContent>
      </w:r>
      <w:r w:rsidR="00472AB7">
        <w:rPr>
          <w:noProof/>
        </w:rPr>
        <w:drawing>
          <wp:anchor distT="0" distB="0" distL="114300" distR="114300" simplePos="0" relativeHeight="251727872" behindDoc="0" locked="0" layoutInCell="1" allowOverlap="1" wp14:anchorId="14CA7E5D" wp14:editId="375E8476">
            <wp:simplePos x="0" y="0"/>
            <wp:positionH relativeFrom="page">
              <wp:posOffset>875030</wp:posOffset>
            </wp:positionH>
            <wp:positionV relativeFrom="page">
              <wp:posOffset>648335</wp:posOffset>
            </wp:positionV>
            <wp:extent cx="371475" cy="344170"/>
            <wp:effectExtent l="0" t="0" r="9525" b="11430"/>
            <wp:wrapThrough wrapText="bothSides">
              <wp:wrapPolygon edited="0">
                <wp:start x="0" y="0"/>
                <wp:lineTo x="0" y="20723"/>
                <wp:lineTo x="20677" y="20723"/>
                <wp:lineTo x="20677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0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C7211" wp14:editId="3880CFCA">
                <wp:simplePos x="0" y="0"/>
                <wp:positionH relativeFrom="page">
                  <wp:posOffset>1510665</wp:posOffset>
                </wp:positionH>
                <wp:positionV relativeFrom="page">
                  <wp:posOffset>1282700</wp:posOffset>
                </wp:positionV>
                <wp:extent cx="2232025" cy="779780"/>
                <wp:effectExtent l="0" t="0" r="3175" b="7620"/>
                <wp:wrapTight wrapText="bothSides">
                  <wp:wrapPolygon edited="0">
                    <wp:start x="0" y="0"/>
                    <wp:lineTo x="0" y="21107"/>
                    <wp:lineTo x="21385" y="21107"/>
                    <wp:lineTo x="21385" y="0"/>
                    <wp:lineTo x="0" y="0"/>
                  </wp:wrapPolygon>
                </wp:wrapTight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9CA58" w14:textId="77777777"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203479D2" w14:textId="77777777"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color w:val="953A2C" w:themeColor="accent2" w:themeShade="BF"/>
                              </w:rPr>
                              <w:t>Title</w:t>
                            </w:r>
                          </w:p>
                          <w:p w14:paraId="18323DB1" w14:textId="77777777"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Address</w:t>
                            </w:r>
                          </w:p>
                          <w:p w14:paraId="5A755EF4" w14:textId="77777777" w:rsidR="00472AB7" w:rsidRPr="00EF50B9" w:rsidRDefault="008B1902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>Phone</w:t>
                            </w:r>
                            <w:r w:rsidR="00472AB7"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•</w:t>
                            </w:r>
                            <w:r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email</w:t>
                            </w:r>
                            <w:r w:rsidRPr="00EF50B9"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  <w:t xml:space="preserve"> </w:t>
                            </w:r>
                          </w:p>
                          <w:p w14:paraId="63C8A48F" w14:textId="77777777" w:rsidR="00472AB7" w:rsidRPr="00472AB7" w:rsidRDefault="00472AB7" w:rsidP="00EF50B9">
                            <w:pPr>
                              <w:pStyle w:val="AddressDetails"/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</w:pPr>
                            <w:r w:rsidRPr="00472AB7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www.</w:t>
                            </w:r>
                            <w:r w:rsidR="008B1902">
                              <w:rPr>
                                <w:rFonts w:ascii="Adobe Garamond Pro" w:hAnsi="Adobe Garamond Pro"/>
                                <w:b/>
                                <w:bCs/>
                                <w:color w:val="953A2C" w:themeColor="accent2" w:themeShade="BF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235DEDB3" w14:textId="77777777" w:rsidR="00472AB7" w:rsidRPr="00EF50B9" w:rsidRDefault="00472AB7" w:rsidP="00AB3ACC">
                            <w:pPr>
                              <w:pStyle w:val="AddressDetails"/>
                              <w:rPr>
                                <w:rFonts w:ascii="Adobe Garamond Pro" w:hAnsi="Adobe Garamond Pro"/>
                                <w:color w:val="953A2C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18.95pt;margin-top:101pt;width:175.75pt;height:61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" filled="f" stroked="f">
                <v:textbox inset="0,0,0,0">
                  <w:txbxContent>
                    <w:p w14:paraId="4AD9CA58" w14:textId="77777777"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  <w:sz w:val="22"/>
                          <w:szCs w:val="22"/>
                        </w:rPr>
                        <w:t>Name</w:t>
                      </w:r>
                    </w:p>
                    <w:p w14:paraId="203479D2" w14:textId="77777777"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color w:val="953A2C" w:themeColor="accent2" w:themeShade="BF"/>
                        </w:rPr>
                        <w:t>Title</w:t>
                      </w:r>
                    </w:p>
                    <w:p w14:paraId="18323DB1" w14:textId="77777777"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Address</w:t>
                      </w:r>
                    </w:p>
                    <w:p w14:paraId="5A755EF4" w14:textId="77777777" w:rsidR="00472AB7" w:rsidRPr="00EF50B9" w:rsidRDefault="008B1902" w:rsidP="00EF50B9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>Phone</w:t>
                      </w:r>
                      <w:r w:rsidR="00472AB7"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•</w:t>
                      </w:r>
                      <w:r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email</w:t>
                      </w:r>
                      <w:r w:rsidRPr="00EF50B9">
                        <w:rPr>
                          <w:rFonts w:ascii="Adobe Garamond Pro" w:hAnsi="Adobe Garamond Pro"/>
                          <w:color w:val="953A2C" w:themeColor="accent2" w:themeShade="BF"/>
                        </w:rPr>
                        <w:t xml:space="preserve"> </w:t>
                      </w:r>
                    </w:p>
                    <w:p w14:paraId="63C8A48F" w14:textId="77777777" w:rsidR="00472AB7" w:rsidRPr="00472AB7" w:rsidRDefault="00472AB7" w:rsidP="00EF50B9">
                      <w:pPr>
                        <w:pStyle w:val="AddressDetails"/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</w:pPr>
                      <w:r w:rsidRPr="00472AB7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www.</w:t>
                      </w:r>
                      <w:r w:rsidR="008B1902">
                        <w:rPr>
                          <w:rFonts w:ascii="Adobe Garamond Pro" w:hAnsi="Adobe Garamond Pro"/>
                          <w:b/>
                          <w:bCs/>
                          <w:color w:val="953A2C" w:themeColor="accent2" w:themeShade="BF"/>
                          <w:sz w:val="28"/>
                          <w:szCs w:val="28"/>
                        </w:rPr>
                        <w:t>address</w:t>
                      </w:r>
                    </w:p>
                    <w:p w14:paraId="235DEDB3" w14:textId="77777777" w:rsidR="00472AB7" w:rsidRPr="00EF50B9" w:rsidRDefault="00472AB7" w:rsidP="00AB3ACC">
                      <w:pPr>
                        <w:pStyle w:val="AddressDetails"/>
                        <w:rPr>
                          <w:rFonts w:ascii="Adobe Garamond Pro" w:hAnsi="Adobe Garamond Pro"/>
                          <w:color w:val="953A2C" w:themeColor="accent2" w:themeShade="B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285406" w:rsidSect="00285406">
      <w:headerReference w:type="default" r:id="rId10"/>
      <w:pgSz w:w="12240" w:h="15840"/>
      <w:pgMar w:top="72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E4AFFD" w14:textId="77777777" w:rsidR="00472AB7" w:rsidRDefault="00472AB7">
      <w:pPr>
        <w:spacing w:after="0"/>
      </w:pPr>
      <w:r>
        <w:separator/>
      </w:r>
    </w:p>
  </w:endnote>
  <w:endnote w:type="continuationSeparator" w:id="0">
    <w:p w14:paraId="018372F8" w14:textId="77777777" w:rsidR="00472AB7" w:rsidRDefault="00472A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05B83" w14:textId="77777777" w:rsidR="00472AB7" w:rsidRDefault="00472AB7">
      <w:pPr>
        <w:spacing w:after="0"/>
      </w:pPr>
      <w:r>
        <w:separator/>
      </w:r>
    </w:p>
  </w:footnote>
  <w:footnote w:type="continuationSeparator" w:id="0">
    <w:p w14:paraId="2C9B7B12" w14:textId="77777777" w:rsidR="00472AB7" w:rsidRDefault="00472A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EE135" w14:textId="77777777" w:rsidR="00472AB7" w:rsidRDefault="00472AB7">
    <w:pPr>
      <w:pStyle w:val="Header"/>
    </w:pPr>
    <w:bookmarkStart w:id="1" w:name="_MacBuGuideStaticData_720H"/>
    <w:bookmarkStart w:id="2" w:name="_MacBuGuideStaticData_11160V"/>
    <w:bookmarkStart w:id="3" w:name="_MacBuGuideStaticData_1080V"/>
    <w:bookmarkStart w:id="4" w:name="_MacBuGuideStaticData_6120V"/>
    <w:bookmarkStart w:id="5" w:name="_MacBuGuideStaticData_12240H"/>
    <w:bookmarkStart w:id="6" w:name="_MacBuGuideStaticData_6470H"/>
    <w:bookmarkStart w:id="7" w:name="_MacBuGuideStaticData_9350H"/>
    <w:bookmarkStart w:id="8" w:name="_MacBuGuideStaticData_15120H"/>
    <w:bookmarkStart w:id="9" w:name="_MacBuGuideStaticData_3600H"/>
  </w:p>
  <w:bookmarkEnd w:id="1"/>
  <w:bookmarkEnd w:id="2"/>
  <w:bookmarkEnd w:id="3"/>
  <w:bookmarkEnd w:id="4"/>
  <w:bookmarkEnd w:id="5"/>
  <w:bookmarkEnd w:id="6"/>
  <w:bookmarkEnd w:id="7"/>
  <w:bookmarkEnd w:id="8"/>
  <w:bookmarkEnd w:id="9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60DC8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  <w:docVar w:name="ShowStaticGuides" w:val="1"/>
  </w:docVars>
  <w:rsids>
    <w:rsidRoot w:val="00EF50B9"/>
    <w:rsid w:val="001A11DB"/>
    <w:rsid w:val="0022216C"/>
    <w:rsid w:val="00285406"/>
    <w:rsid w:val="002A5012"/>
    <w:rsid w:val="00323209"/>
    <w:rsid w:val="003C0CB5"/>
    <w:rsid w:val="004531F5"/>
    <w:rsid w:val="00472AB7"/>
    <w:rsid w:val="00483F53"/>
    <w:rsid w:val="00512063"/>
    <w:rsid w:val="00610C52"/>
    <w:rsid w:val="006200C4"/>
    <w:rsid w:val="00632FCB"/>
    <w:rsid w:val="0066364B"/>
    <w:rsid w:val="006D66DF"/>
    <w:rsid w:val="007C60B2"/>
    <w:rsid w:val="008B1902"/>
    <w:rsid w:val="00940E64"/>
    <w:rsid w:val="00973838"/>
    <w:rsid w:val="00997587"/>
    <w:rsid w:val="00A87C24"/>
    <w:rsid w:val="00AB3ACC"/>
    <w:rsid w:val="00B90A14"/>
    <w:rsid w:val="00BD3D12"/>
    <w:rsid w:val="00CE4AE8"/>
    <w:rsid w:val="00CF20AB"/>
    <w:rsid w:val="00DA19E9"/>
    <w:rsid w:val="00DC2923"/>
    <w:rsid w:val="00DE3B94"/>
    <w:rsid w:val="00DF03D6"/>
    <w:rsid w:val="00EE59FB"/>
    <w:rsid w:val="00EF50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1CC15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er" w:uiPriority="99"/>
  </w:latentStyles>
  <w:style w:type="paragraph" w:default="1" w:styleId="Normal">
    <w:name w:val="Normal"/>
    <w:qFormat/>
    <w:rsid w:val="00632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940E64"/>
    <w:pPr>
      <w:spacing w:after="0"/>
    </w:pPr>
    <w:rPr>
      <w:b/>
      <w:color w:val="BE3A26" w:themeColor="accent1"/>
    </w:rPr>
  </w:style>
  <w:style w:type="paragraph" w:customStyle="1" w:styleId="Name">
    <w:name w:val="Name"/>
    <w:basedOn w:val="Normal"/>
    <w:qFormat/>
    <w:rsid w:val="00973838"/>
    <w:pPr>
      <w:spacing w:after="0"/>
    </w:pPr>
    <w:rPr>
      <w:b/>
      <w:color w:val="BE3A26" w:themeColor="accent1"/>
      <w:sz w:val="28"/>
    </w:rPr>
  </w:style>
  <w:style w:type="paragraph" w:customStyle="1" w:styleId="ContactDetails">
    <w:name w:val="Contact Details"/>
    <w:basedOn w:val="Normal"/>
    <w:qFormat/>
    <w:rsid w:val="00973838"/>
    <w:pPr>
      <w:spacing w:after="0"/>
      <w:jc w:val="right"/>
    </w:pPr>
    <w:rPr>
      <w:color w:val="58595B" w:themeColor="text2"/>
      <w:sz w:val="16"/>
    </w:rPr>
  </w:style>
  <w:style w:type="paragraph" w:customStyle="1" w:styleId="AddressDetails">
    <w:name w:val="Address Details"/>
    <w:basedOn w:val="ContactDetails"/>
    <w:qFormat/>
    <w:rsid w:val="00323209"/>
    <w:pPr>
      <w:jc w:val="left"/>
    </w:pPr>
  </w:style>
  <w:style w:type="paragraph" w:customStyle="1" w:styleId="JobTitle">
    <w:name w:val="Job Title"/>
    <w:basedOn w:val="Normal"/>
    <w:qFormat/>
    <w:rsid w:val="00973838"/>
    <w:pPr>
      <w:spacing w:after="0"/>
    </w:pPr>
    <w:rPr>
      <w:color w:val="58595B" w:themeColor="text2"/>
      <w:sz w:val="20"/>
    </w:rPr>
  </w:style>
  <w:style w:type="character" w:styleId="Hyperlink">
    <w:name w:val="Hyperlink"/>
    <w:basedOn w:val="DefaultParagraphFont"/>
    <w:rsid w:val="00EF50B9"/>
    <w:rPr>
      <w:color w:val="F4772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er" w:uiPriority="99"/>
  </w:latentStyles>
  <w:style w:type="paragraph" w:default="1" w:styleId="Normal">
    <w:name w:val="Normal"/>
    <w:qFormat/>
    <w:rsid w:val="00632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39CC"/>
  </w:style>
  <w:style w:type="paragraph" w:styleId="Footer">
    <w:name w:val="footer"/>
    <w:basedOn w:val="Normal"/>
    <w:link w:val="FooterChar"/>
    <w:uiPriority w:val="99"/>
    <w:unhideWhenUsed/>
    <w:rsid w:val="00B639C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39CC"/>
  </w:style>
  <w:style w:type="paragraph" w:customStyle="1" w:styleId="Organization">
    <w:name w:val="Organization"/>
    <w:basedOn w:val="Normal"/>
    <w:qFormat/>
    <w:rsid w:val="00940E64"/>
    <w:pPr>
      <w:spacing w:after="0"/>
    </w:pPr>
    <w:rPr>
      <w:b/>
      <w:color w:val="BE3A26" w:themeColor="accent1"/>
    </w:rPr>
  </w:style>
  <w:style w:type="paragraph" w:customStyle="1" w:styleId="Name">
    <w:name w:val="Name"/>
    <w:basedOn w:val="Normal"/>
    <w:qFormat/>
    <w:rsid w:val="00973838"/>
    <w:pPr>
      <w:spacing w:after="0"/>
    </w:pPr>
    <w:rPr>
      <w:b/>
      <w:color w:val="BE3A26" w:themeColor="accent1"/>
      <w:sz w:val="28"/>
    </w:rPr>
  </w:style>
  <w:style w:type="paragraph" w:customStyle="1" w:styleId="ContactDetails">
    <w:name w:val="Contact Details"/>
    <w:basedOn w:val="Normal"/>
    <w:qFormat/>
    <w:rsid w:val="00973838"/>
    <w:pPr>
      <w:spacing w:after="0"/>
      <w:jc w:val="right"/>
    </w:pPr>
    <w:rPr>
      <w:color w:val="58595B" w:themeColor="text2"/>
      <w:sz w:val="16"/>
    </w:rPr>
  </w:style>
  <w:style w:type="paragraph" w:customStyle="1" w:styleId="AddressDetails">
    <w:name w:val="Address Details"/>
    <w:basedOn w:val="ContactDetails"/>
    <w:qFormat/>
    <w:rsid w:val="00323209"/>
    <w:pPr>
      <w:jc w:val="left"/>
    </w:pPr>
  </w:style>
  <w:style w:type="paragraph" w:customStyle="1" w:styleId="JobTitle">
    <w:name w:val="Job Title"/>
    <w:basedOn w:val="Normal"/>
    <w:qFormat/>
    <w:rsid w:val="00973838"/>
    <w:pPr>
      <w:spacing w:after="0"/>
    </w:pPr>
    <w:rPr>
      <w:color w:val="58595B" w:themeColor="text2"/>
      <w:sz w:val="20"/>
    </w:rPr>
  </w:style>
  <w:style w:type="character" w:styleId="Hyperlink">
    <w:name w:val="Hyperlink"/>
    <w:basedOn w:val="DefaultParagraphFont"/>
    <w:rsid w:val="00EF50B9"/>
    <w:rPr>
      <w:color w:val="F4772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tif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usiness%20Cards:Insignia%20Business%20Card.dotx" TargetMode="External"/></Relationships>
</file>

<file path=word/theme/theme1.xml><?xml version="1.0" encoding="utf-8"?>
<a:theme xmlns:a="http://schemas.openxmlformats.org/drawingml/2006/main" name="Insignia Business Card">
  <a:themeElements>
    <a:clrScheme name="Insignia Business Card">
      <a:dk1>
        <a:sysClr val="windowText" lastClr="000000"/>
      </a:dk1>
      <a:lt1>
        <a:sysClr val="window" lastClr="FFFFFF"/>
      </a:lt1>
      <a:dk2>
        <a:srgbClr val="58595B"/>
      </a:dk2>
      <a:lt2>
        <a:srgbClr val="C6C8CA"/>
      </a:lt2>
      <a:accent1>
        <a:srgbClr val="BE3A26"/>
      </a:accent1>
      <a:accent2>
        <a:srgbClr val="C6503D"/>
      </a:accent2>
      <a:accent3>
        <a:srgbClr val="92B948"/>
      </a:accent3>
      <a:accent4>
        <a:srgbClr val="C5DE91"/>
      </a:accent4>
      <a:accent5>
        <a:srgbClr val="9A9ACC"/>
      </a:accent5>
      <a:accent6>
        <a:srgbClr val="3B4A9F"/>
      </a:accent6>
      <a:hlink>
        <a:srgbClr val="F47721"/>
      </a:hlink>
      <a:folHlink>
        <a:srgbClr val="FAAF4C"/>
      </a:folHlink>
    </a:clrScheme>
    <a:fontScheme name="Insignia Business Car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Insignia Business Card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Insignia Business Card.dotx</Template>
  <TotalTime>33</TotalTime>
  <Pages>1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2</cp:revision>
  <dcterms:created xsi:type="dcterms:W3CDTF">2014-05-19T04:24:00Z</dcterms:created>
  <dcterms:modified xsi:type="dcterms:W3CDTF">2014-06-02T03:16:00Z</dcterms:modified>
  <cp:category/>
</cp:coreProperties>
</file>